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7E634" w14:textId="77777777" w:rsidR="00C0534A" w:rsidRDefault="00814C9C" w:rsidP="00C0534A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  <w:r>
        <w:rPr>
          <w:rFonts w:ascii="Arial" w:eastAsia="Calibri" w:hAnsi="Arial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F775E1" wp14:editId="44F775E2">
                <wp:simplePos x="0" y="0"/>
                <wp:positionH relativeFrom="page">
                  <wp:posOffset>127591</wp:posOffset>
                </wp:positionH>
                <wp:positionV relativeFrom="page">
                  <wp:posOffset>1488558</wp:posOffset>
                </wp:positionV>
                <wp:extent cx="7272020" cy="637954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2020" cy="637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F775F9" w14:textId="77777777" w:rsidR="00A365FC" w:rsidRPr="00B54A3E" w:rsidRDefault="004D0FB3" w:rsidP="004D0FB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70C0"/>
                                <w:szCs w:val="20"/>
                              </w:rPr>
                            </w:pP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  </w:t>
                            </w:r>
                            <w:r w:rsid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Prittlewell Chase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,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Westcliff-on-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s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ea</w:t>
                            </w:r>
                            <w:r w:rsidR="00814C9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, Essex</w:t>
                            </w:r>
                            <w:r w:rsidR="001113D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SS0 0RT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</w:t>
                            </w: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                 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="00814C9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Headteacher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:</w:t>
                            </w:r>
                            <w:r w:rsidR="006423DA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T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om Jackson-Owens</w:t>
                            </w:r>
                          </w:p>
                          <w:p w14:paraId="44F775FA" w14:textId="77777777" w:rsidR="00BE328C" w:rsidRPr="004D0FB3" w:rsidRDefault="00E01DC4" w:rsidP="00814C9C">
                            <w:pPr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4D0FB3">
                              <w:rPr>
                                <w:rFonts w:ascii="Arial" w:hAnsi="Arial" w:cs="Arial"/>
                                <w:noProof/>
                                <w:color w:val="0070C0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4F7760B" wp14:editId="44F7760C">
                                  <wp:extent cx="223283" cy="223283"/>
                                  <wp:effectExtent l="0" t="0" r="5715" b="571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hone clipart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727" cy="222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4"/>
                              </w:rPr>
                              <w:t>01702 342543</w:t>
                            </w:r>
                            <w:r w:rsidR="006423DA" w:rsidRPr="00B54A3E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4D0FB3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44F7760D" wp14:editId="44F7760E">
                                  <wp:extent cx="276446" cy="165891"/>
                                  <wp:effectExtent l="0" t="0" r="0" b="57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nvelope clipart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3">
                                                    <a14:imgEffect>
                                                      <a14:artisticPhotocopy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446" cy="1658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365FC" w:rsidRPr="004D0FB3">
                              <w:rPr>
                                <w:rStyle w:val="Hyperlink"/>
                                <w:color w:val="0070C0"/>
                                <w:u w:val="none"/>
                              </w:rPr>
                              <w:t xml:space="preserve"> </w:t>
                            </w:r>
                            <w:r w:rsidR="00BE328C" w:rsidRPr="004D0FB3">
                              <w:rPr>
                                <w:rStyle w:val="Hyperlink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hyperlink r:id="rId14" w:history="1">
                              <w:r w:rsidR="00C954B1" w:rsidRPr="004D0FB3">
                                <w:rPr>
                                  <w:rStyle w:val="Hyperlink"/>
                                  <w:rFonts w:ascii="Arial" w:hAnsi="Arial" w:cs="Arial"/>
                                  <w:color w:val="0070C0"/>
                                  <w:sz w:val="20"/>
                                  <w:szCs w:val="20"/>
                                  <w:u w:val="none"/>
                                </w:rPr>
                                <w:t>office@lancaster.southend.sch.uk</w:t>
                              </w:r>
                            </w:hyperlink>
                            <w:r w:rsidR="00424041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A365FC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6423DA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 </w:t>
                            </w:r>
                            <w:r w:rsidRPr="004D0FB3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44F7760F" wp14:editId="44F77610">
                                  <wp:extent cx="180754" cy="304074"/>
                                  <wp:effectExtent l="0" t="0" r="0" b="127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ouse image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303" cy="3033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365FC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424041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hyperlink r:id="rId16" w:history="1">
                              <w:r w:rsidR="00BE328C" w:rsidRPr="004D0FB3">
                                <w:rPr>
                                  <w:rStyle w:val="Hyperlink"/>
                                  <w:rFonts w:ascii="Arial" w:hAnsi="Arial" w:cs="Arial"/>
                                  <w:color w:val="0070C0"/>
                                  <w:sz w:val="20"/>
                                  <w:szCs w:val="20"/>
                                  <w:u w:val="none"/>
                                </w:rPr>
                                <w:t>www.lancaster.southend.sch.uk</w:t>
                              </w:r>
                            </w:hyperlink>
                          </w:p>
                          <w:p w14:paraId="44F775FB" w14:textId="77777777" w:rsidR="009434B5" w:rsidRPr="004D0FB3" w:rsidRDefault="009434B5" w:rsidP="00814C9C">
                            <w:pPr>
                              <w:shd w:val="clear" w:color="auto" w:fill="548DD4" w:themeFill="text2" w:themeFillTint="99"/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5FC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  <w:t xml:space="preserve"> ------------------------------------------------------------------------------------------------------------------------------------------------------</w:t>
                            </w:r>
                          </w:p>
                          <w:p w14:paraId="44F775FD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5FE" w14:textId="77777777" w:rsidR="009434B5" w:rsidRP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5FF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0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1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2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3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4" w14:textId="77777777" w:rsidR="009434B5" w:rsidRDefault="009434B5" w:rsidP="009434B5">
                            <w:pPr>
                              <w:pBdr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  <w:t>--------------</w:t>
                            </w:r>
                          </w:p>
                          <w:p w14:paraId="44F77605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6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7" w14:textId="77777777" w:rsidR="009434B5" w:rsidRPr="006D1B37" w:rsidRDefault="009434B5" w:rsidP="00BE32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608" w14:textId="77777777" w:rsidR="00A365FC" w:rsidRDefault="00A365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775E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0.05pt;margin-top:117.2pt;width:572.6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" filled="f" stroked="f" strokeweight=".5pt">
                <v:textbox>
                  <w:txbxContent>
                    <w:p w14:paraId="44F775F9" w14:textId="77777777" w:rsidR="00A365FC" w:rsidRPr="00B54A3E" w:rsidRDefault="004D0FB3" w:rsidP="004D0FB3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70C0"/>
                          <w:szCs w:val="20"/>
                        </w:rPr>
                      </w:pP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  </w:t>
                      </w:r>
                      <w:r w:rsid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Prittlewell Chase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, 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Westcliff-on-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s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ea</w:t>
                      </w:r>
                      <w:r w:rsidR="00814C9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, Essex</w:t>
                      </w:r>
                      <w:r w:rsidR="001113D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SS0 0RT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</w:t>
                      </w: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                 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="00814C9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Headteacher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:</w:t>
                      </w:r>
                      <w:r w:rsidR="006423DA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T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om Jackson-Owens</w:t>
                      </w:r>
                    </w:p>
                    <w:p w14:paraId="44F775FA" w14:textId="77777777" w:rsidR="00BE328C" w:rsidRPr="004D0FB3" w:rsidRDefault="00E01DC4" w:rsidP="00814C9C">
                      <w:pPr>
                        <w:spacing w:after="0" w:line="240" w:lineRule="auto"/>
                        <w:jc w:val="center"/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</w:pPr>
                      <w:r w:rsidRPr="004D0FB3">
                        <w:rPr>
                          <w:rFonts w:ascii="Arial" w:hAnsi="Arial" w:cs="Arial"/>
                          <w:noProof/>
                          <w:color w:val="0070C0"/>
                          <w:sz w:val="20"/>
                          <w:szCs w:val="20"/>
                        </w:rPr>
                        <w:drawing>
                          <wp:inline distT="0" distB="0" distL="0" distR="0" wp14:anchorId="44F7760B" wp14:editId="44F7760C">
                            <wp:extent cx="223283" cy="223283"/>
                            <wp:effectExtent l="0" t="0" r="5715" b="571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hone clipart.jpg"/>
                                    <pic:cNvPicPr/>
                                  </pic:nvPicPr>
                                  <pic:blipFill>
                                    <a:blip r:embed="rId17">
                                      <a:grayscl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727" cy="222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 w:val="20"/>
                          <w:szCs w:val="24"/>
                        </w:rPr>
                        <w:t>01702 342543</w:t>
                      </w:r>
                      <w:r w:rsidR="006423DA" w:rsidRPr="00B54A3E">
                        <w:rPr>
                          <w:rFonts w:ascii="Arial" w:hAnsi="Arial" w:cs="Arial"/>
                          <w:color w:val="0070C0"/>
                          <w:sz w:val="16"/>
                          <w:szCs w:val="20"/>
                        </w:rPr>
                        <w:t xml:space="preserve">   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 w:val="16"/>
                          <w:szCs w:val="20"/>
                        </w:rPr>
                        <w:t xml:space="preserve"> </w:t>
                      </w:r>
                      <w:r w:rsidRPr="004D0FB3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44F7760D" wp14:editId="44F7760E">
                            <wp:extent cx="276446" cy="165891"/>
                            <wp:effectExtent l="0" t="0" r="0" b="571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nvelope clipart.jp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9">
                                              <a14:imgEffect>
                                                <a14:artisticPhotocopy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446" cy="1658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365FC" w:rsidRPr="004D0FB3">
                        <w:rPr>
                          <w:rStyle w:val="Hyperlink"/>
                          <w:color w:val="0070C0"/>
                          <w:u w:val="none"/>
                        </w:rPr>
                        <w:t xml:space="preserve"> </w:t>
                      </w:r>
                      <w:r w:rsidR="00BE328C" w:rsidRPr="004D0FB3">
                        <w:rPr>
                          <w:rStyle w:val="Hyperlink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hyperlink r:id="rId20" w:history="1">
                        <w:r w:rsidR="00C954B1" w:rsidRPr="004D0FB3">
                          <w:rPr>
                            <w:rStyle w:val="Hyperlink"/>
                            <w:rFonts w:ascii="Arial" w:hAnsi="Arial" w:cs="Arial"/>
                            <w:color w:val="0070C0"/>
                            <w:sz w:val="20"/>
                            <w:szCs w:val="20"/>
                            <w:u w:val="none"/>
                          </w:rPr>
                          <w:t>office@lancaster.southend.sch.uk</w:t>
                        </w:r>
                      </w:hyperlink>
                      <w:r w:rsidR="00424041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A365FC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6423DA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 </w:t>
                      </w:r>
                      <w:r w:rsidRPr="004D0FB3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44F7760F" wp14:editId="44F77610">
                            <wp:extent cx="180754" cy="304074"/>
                            <wp:effectExtent l="0" t="0" r="0" b="127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ouse image.jp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303" cy="3033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365FC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424041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hyperlink r:id="rId22" w:history="1">
                        <w:r w:rsidR="00BE328C" w:rsidRPr="004D0FB3">
                          <w:rPr>
                            <w:rStyle w:val="Hyperlink"/>
                            <w:rFonts w:ascii="Arial" w:hAnsi="Arial" w:cs="Arial"/>
                            <w:color w:val="0070C0"/>
                            <w:sz w:val="20"/>
                            <w:szCs w:val="20"/>
                            <w:u w:val="none"/>
                          </w:rPr>
                          <w:t>www.lancaster.southend.sch.uk</w:t>
                        </w:r>
                      </w:hyperlink>
                    </w:p>
                    <w:p w14:paraId="44F775FB" w14:textId="77777777" w:rsidR="009434B5" w:rsidRPr="004D0FB3" w:rsidRDefault="009434B5" w:rsidP="00814C9C">
                      <w:pPr>
                        <w:shd w:val="clear" w:color="auto" w:fill="548DD4" w:themeFill="text2" w:themeFillTint="99"/>
                        <w:spacing w:after="0" w:line="240" w:lineRule="auto"/>
                        <w:jc w:val="center"/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</w:pPr>
                    </w:p>
                    <w:p w14:paraId="44F775FC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  <w:t xml:space="preserve"> ------------------------------------------------------------------------------------------------------------------------------------------------------</w:t>
                      </w:r>
                    </w:p>
                    <w:p w14:paraId="44F775FD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14:paraId="44F775FE" w14:textId="77777777" w:rsidR="009434B5" w:rsidRP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14:paraId="44F775FF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0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1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2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3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4" w14:textId="77777777" w:rsidR="009434B5" w:rsidRDefault="009434B5" w:rsidP="009434B5">
                      <w:pPr>
                        <w:pBdr>
                          <w:bottom w:val="single" w:sz="4" w:space="1" w:color="auto"/>
                        </w:pBd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  <w:t>--------------</w:t>
                      </w:r>
                    </w:p>
                    <w:p w14:paraId="44F77605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6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7" w14:textId="77777777" w:rsidR="009434B5" w:rsidRPr="006D1B37" w:rsidRDefault="009434B5" w:rsidP="00BE328C">
                      <w:pPr>
                        <w:spacing w:after="0" w:line="240" w:lineRule="auto"/>
                        <w:rPr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14:paraId="44F77608" w14:textId="77777777" w:rsidR="00A365FC" w:rsidRDefault="00A365FC"/>
                  </w:txbxContent>
                </v:textbox>
                <w10:wrap anchorx="page" anchory="page"/>
              </v:shape>
            </w:pict>
          </mc:Fallback>
        </mc:AlternateContent>
      </w:r>
      <w:r w:rsidR="267C656B" w:rsidRPr="6D467ABB">
        <w:rPr>
          <w:rFonts w:ascii="Arial" w:eastAsia="Calibri" w:hAnsi="Arial" w:cs="Times New Roman"/>
          <w:sz w:val="24"/>
          <w:szCs w:val="24"/>
          <w:lang w:eastAsia="en-US"/>
        </w:rPr>
        <w:t xml:space="preserve"> </w:t>
      </w:r>
    </w:p>
    <w:p w14:paraId="7A67C27A" w14:textId="398E4B93" w:rsidR="48EEA2AF" w:rsidRPr="001E62E4" w:rsidRDefault="00C0534A" w:rsidP="00C0534A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  <w:r>
        <w:rPr>
          <w:rFonts w:ascii="Arial" w:eastAsia="Calibri" w:hAnsi="Arial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</w:t>
      </w:r>
      <w:r w:rsidR="001E62E4" w:rsidRPr="001E62E4">
        <w:rPr>
          <w:rFonts w:ascii="Arial" w:eastAsia="Calibri" w:hAnsi="Arial" w:cs="Times New Roman"/>
          <w:sz w:val="24"/>
          <w:szCs w:val="24"/>
          <w:lang w:eastAsia="en-US"/>
        </w:rPr>
        <w:t>21</w:t>
      </w:r>
      <w:r w:rsidR="001E62E4" w:rsidRPr="001E62E4">
        <w:rPr>
          <w:rFonts w:ascii="Arial" w:eastAsia="Calibri" w:hAnsi="Arial" w:cs="Times New Roman"/>
          <w:sz w:val="24"/>
          <w:szCs w:val="24"/>
          <w:vertAlign w:val="superscript"/>
          <w:lang w:eastAsia="en-US"/>
        </w:rPr>
        <w:t>st</w:t>
      </w:r>
      <w:r w:rsidR="008C1204" w:rsidRPr="001E62E4">
        <w:rPr>
          <w:rFonts w:ascii="Arial" w:eastAsia="Calibri" w:hAnsi="Arial" w:cs="Times New Roman"/>
          <w:sz w:val="24"/>
          <w:szCs w:val="24"/>
          <w:lang w:eastAsia="en-US"/>
        </w:rPr>
        <w:t xml:space="preserve"> December 2020</w:t>
      </w:r>
    </w:p>
    <w:p w14:paraId="04E931FC" w14:textId="22F627E3" w:rsidR="008C1204" w:rsidRPr="001E62E4" w:rsidRDefault="00D96365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rFonts w:ascii="Arial" w:eastAsia="Calibri" w:hAnsi="Arial" w:cs="Times New Roman"/>
          <w:sz w:val="24"/>
          <w:szCs w:val="24"/>
          <w:lang w:eastAsia="en-US"/>
        </w:rPr>
        <w:t>Dear Parents and Carers,</w:t>
      </w:r>
    </w:p>
    <w:p w14:paraId="5990F118" w14:textId="77777777" w:rsidR="00D96365" w:rsidRPr="001E62E4" w:rsidRDefault="00D96365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</w:p>
    <w:p w14:paraId="0BCBD5D8" w14:textId="4C79277D" w:rsidR="001E62E4" w:rsidRPr="00C0534A" w:rsidRDefault="001E62E4" w:rsidP="001E62E4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C0534A">
        <w:rPr>
          <w:rFonts w:ascii="Arial" w:hAnsi="Arial" w:cs="Arial"/>
          <w:b/>
          <w:bCs/>
          <w:sz w:val="26"/>
          <w:szCs w:val="26"/>
        </w:rPr>
        <w:t>First week of term: Monday 4</w:t>
      </w:r>
      <w:r w:rsidRPr="00C0534A">
        <w:rPr>
          <w:rFonts w:ascii="Arial" w:hAnsi="Arial" w:cs="Arial"/>
          <w:b/>
          <w:bCs/>
          <w:sz w:val="26"/>
          <w:szCs w:val="26"/>
          <w:vertAlign w:val="superscript"/>
        </w:rPr>
        <w:t>th</w:t>
      </w:r>
      <w:r w:rsidRPr="00C0534A">
        <w:rPr>
          <w:rFonts w:ascii="Arial" w:hAnsi="Arial" w:cs="Arial"/>
          <w:b/>
          <w:bCs/>
          <w:sz w:val="26"/>
          <w:szCs w:val="26"/>
        </w:rPr>
        <w:t xml:space="preserve"> – 8</w:t>
      </w:r>
      <w:r w:rsidRPr="00C0534A">
        <w:rPr>
          <w:rFonts w:ascii="Arial" w:hAnsi="Arial" w:cs="Arial"/>
          <w:b/>
          <w:bCs/>
          <w:sz w:val="26"/>
          <w:szCs w:val="26"/>
          <w:vertAlign w:val="superscript"/>
        </w:rPr>
        <w:t>th</w:t>
      </w:r>
      <w:r w:rsidRPr="00C0534A">
        <w:rPr>
          <w:rFonts w:ascii="Arial" w:hAnsi="Arial" w:cs="Arial"/>
          <w:b/>
          <w:bCs/>
          <w:sz w:val="26"/>
          <w:szCs w:val="26"/>
        </w:rPr>
        <w:t xml:space="preserve"> January 2021 and testing in schools </w:t>
      </w:r>
    </w:p>
    <w:p w14:paraId="1304FBF9" w14:textId="1C66E553" w:rsidR="001E62E4" w:rsidRDefault="00060261" w:rsidP="001E62E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 am sure that you are</w:t>
      </w:r>
      <w:r w:rsidR="001E62E4">
        <w:rPr>
          <w:rFonts w:ascii="Arial" w:hAnsi="Arial" w:cs="Arial"/>
          <w:bCs/>
          <w:sz w:val="24"/>
          <w:szCs w:val="24"/>
        </w:rPr>
        <w:t xml:space="preserve"> aware of the Government’s pla</w:t>
      </w:r>
      <w:r w:rsidR="009050A0">
        <w:rPr>
          <w:rFonts w:ascii="Arial" w:hAnsi="Arial" w:cs="Arial"/>
          <w:bCs/>
          <w:sz w:val="24"/>
          <w:szCs w:val="24"/>
        </w:rPr>
        <w:t xml:space="preserve">n to roll out regular coronavirus testing for </w:t>
      </w:r>
      <w:r w:rsidR="001E62E4">
        <w:rPr>
          <w:rFonts w:ascii="Arial" w:hAnsi="Arial" w:cs="Arial"/>
          <w:bCs/>
          <w:sz w:val="24"/>
          <w:szCs w:val="24"/>
        </w:rPr>
        <w:t>st</w:t>
      </w:r>
      <w:r w:rsidR="009050A0">
        <w:rPr>
          <w:rFonts w:ascii="Arial" w:hAnsi="Arial" w:cs="Arial"/>
          <w:bCs/>
          <w:sz w:val="24"/>
          <w:szCs w:val="24"/>
        </w:rPr>
        <w:t>a</w:t>
      </w:r>
      <w:r w:rsidR="001E62E4">
        <w:rPr>
          <w:rFonts w:ascii="Arial" w:hAnsi="Arial" w:cs="Arial"/>
          <w:bCs/>
          <w:sz w:val="24"/>
          <w:szCs w:val="24"/>
        </w:rPr>
        <w:t>ff and students</w:t>
      </w:r>
      <w:r>
        <w:rPr>
          <w:rFonts w:ascii="Arial" w:hAnsi="Arial" w:cs="Arial"/>
          <w:bCs/>
          <w:sz w:val="24"/>
          <w:szCs w:val="24"/>
        </w:rPr>
        <w:t xml:space="preserve"> in</w:t>
      </w:r>
      <w:r w:rsidR="001E62E4">
        <w:rPr>
          <w:rFonts w:ascii="Arial" w:hAnsi="Arial" w:cs="Arial"/>
          <w:bCs/>
          <w:sz w:val="24"/>
          <w:szCs w:val="24"/>
        </w:rPr>
        <w:t xml:space="preserve"> schools next term. </w:t>
      </w:r>
      <w:r w:rsidR="009050A0">
        <w:rPr>
          <w:rFonts w:ascii="Arial" w:hAnsi="Arial" w:cs="Arial"/>
          <w:bCs/>
          <w:sz w:val="24"/>
          <w:szCs w:val="24"/>
        </w:rPr>
        <w:t>This news was sen</w:t>
      </w:r>
      <w:r>
        <w:rPr>
          <w:rFonts w:ascii="Arial" w:hAnsi="Arial" w:cs="Arial"/>
          <w:bCs/>
          <w:sz w:val="24"/>
          <w:szCs w:val="24"/>
        </w:rPr>
        <w:t>t to me</w:t>
      </w:r>
      <w:r w:rsidR="009050A0">
        <w:rPr>
          <w:rFonts w:ascii="Arial" w:hAnsi="Arial" w:cs="Arial"/>
          <w:bCs/>
          <w:sz w:val="24"/>
          <w:szCs w:val="24"/>
        </w:rPr>
        <w:t xml:space="preserve"> officially last Friday and I am still waiting for further information about how this will actually happen and how staff will be trained.  </w:t>
      </w:r>
    </w:p>
    <w:p w14:paraId="3C4DF77C" w14:textId="4D1362F4" w:rsidR="009050A0" w:rsidRDefault="009050A0" w:rsidP="001E62E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With this in mind it is important that we make a plan for Lancaster that will ensure we keep everyone safe as</w:t>
      </w:r>
      <w:r w:rsidR="00060261">
        <w:rPr>
          <w:rFonts w:ascii="Arial" w:hAnsi="Arial" w:cs="Arial"/>
          <w:bCs/>
          <w:sz w:val="24"/>
          <w:szCs w:val="24"/>
        </w:rPr>
        <w:t xml:space="preserve"> we train</w:t>
      </w:r>
      <w:r>
        <w:rPr>
          <w:rFonts w:ascii="Arial" w:hAnsi="Arial" w:cs="Arial"/>
          <w:bCs/>
          <w:sz w:val="24"/>
          <w:szCs w:val="24"/>
        </w:rPr>
        <w:t xml:space="preserve"> staff for testing</w:t>
      </w:r>
      <w:r w:rsidR="00C0534A">
        <w:rPr>
          <w:rFonts w:ascii="Arial" w:hAnsi="Arial" w:cs="Arial"/>
          <w:bCs/>
          <w:sz w:val="24"/>
          <w:szCs w:val="24"/>
        </w:rPr>
        <w:t xml:space="preserve"> and roll</w:t>
      </w:r>
      <w:r>
        <w:rPr>
          <w:rFonts w:ascii="Arial" w:hAnsi="Arial" w:cs="Arial"/>
          <w:bCs/>
          <w:sz w:val="24"/>
          <w:szCs w:val="24"/>
        </w:rPr>
        <w:t xml:space="preserve"> out a test programme. </w:t>
      </w:r>
    </w:p>
    <w:p w14:paraId="55FBE901" w14:textId="3F7F2E28" w:rsidR="009050A0" w:rsidRPr="001E62E4" w:rsidRDefault="009050A0" w:rsidP="001E62E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The national and local pictures regarding the spread of coronavirus and the new variant is changing </w:t>
      </w:r>
      <w:r w:rsidR="004B029A">
        <w:rPr>
          <w:rFonts w:ascii="Arial" w:hAnsi="Arial" w:cs="Arial"/>
          <w:bCs/>
          <w:sz w:val="24"/>
          <w:szCs w:val="24"/>
        </w:rPr>
        <w:t xml:space="preserve">rapidly and </w:t>
      </w:r>
      <w:r>
        <w:rPr>
          <w:rFonts w:ascii="Arial" w:hAnsi="Arial" w:cs="Arial"/>
          <w:bCs/>
          <w:sz w:val="24"/>
          <w:szCs w:val="24"/>
        </w:rPr>
        <w:t>with regularity and it is very difficult to predict what January will look like</w:t>
      </w:r>
      <w:r w:rsidR="004B029A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I feel it is important to make the safest plan and share it with all our families and staff today. </w:t>
      </w:r>
    </w:p>
    <w:p w14:paraId="1FE38A25" w14:textId="4AED5971" w:rsidR="009050A0" w:rsidRDefault="009050A0" w:rsidP="001E62E4">
      <w:pPr>
        <w:rPr>
          <w:rFonts w:ascii="Arial" w:hAnsi="Arial" w:cs="Arial"/>
          <w:color w:val="201F1E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>We will be</w:t>
      </w:r>
      <w:r w:rsidR="001E62E4" w:rsidRPr="001E62E4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open in first week</w:t>
      </w: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, </w:t>
      </w:r>
      <w:r w:rsidR="00C0534A">
        <w:rPr>
          <w:rFonts w:ascii="Arial" w:hAnsi="Arial" w:cs="Arial"/>
          <w:color w:val="201F1E"/>
          <w:sz w:val="24"/>
          <w:szCs w:val="24"/>
          <w:shd w:val="clear" w:color="auto" w:fill="FFFFFF"/>
        </w:rPr>
        <w:t>Tuesday 5</w:t>
      </w:r>
      <w:r w:rsidRPr="009050A0">
        <w:rPr>
          <w:rFonts w:ascii="Arial" w:hAnsi="Arial" w:cs="Arial"/>
          <w:color w:val="201F1E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– </w:t>
      </w:r>
      <w:r w:rsidR="00C0534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Friday </w:t>
      </w: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>8</w:t>
      </w:r>
      <w:r w:rsidRPr="009050A0">
        <w:rPr>
          <w:rFonts w:ascii="Arial" w:hAnsi="Arial" w:cs="Arial"/>
          <w:color w:val="201F1E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January, but </w:t>
      </w:r>
      <w:r w:rsidRPr="004B029A">
        <w:rPr>
          <w:rFonts w:ascii="Arial" w:hAnsi="Arial" w:cs="Arial"/>
          <w:b/>
          <w:i/>
          <w:color w:val="201F1E"/>
          <w:sz w:val="24"/>
          <w:szCs w:val="24"/>
          <w:shd w:val="clear" w:color="auto" w:fill="FFFFFF"/>
        </w:rPr>
        <w:t xml:space="preserve">only for students whose parents are </w:t>
      </w:r>
      <w:r w:rsidR="001E62E4" w:rsidRPr="004B029A">
        <w:rPr>
          <w:rFonts w:ascii="Arial" w:hAnsi="Arial" w:cs="Arial"/>
          <w:b/>
          <w:i/>
          <w:color w:val="201F1E"/>
          <w:sz w:val="24"/>
          <w:szCs w:val="24"/>
          <w:shd w:val="clear" w:color="auto" w:fill="FFFFFF"/>
        </w:rPr>
        <w:t xml:space="preserve">key workers and </w:t>
      </w:r>
      <w:r w:rsidRPr="004B029A">
        <w:rPr>
          <w:rFonts w:ascii="Arial" w:hAnsi="Arial" w:cs="Arial"/>
          <w:b/>
          <w:i/>
          <w:color w:val="201F1E"/>
          <w:sz w:val="24"/>
          <w:szCs w:val="24"/>
          <w:shd w:val="clear" w:color="auto" w:fill="FFFFFF"/>
        </w:rPr>
        <w:t>for students who are vulnerable.</w:t>
      </w: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</w:t>
      </w:r>
      <w:r w:rsidR="004B029A">
        <w:rPr>
          <w:rFonts w:ascii="Arial" w:hAnsi="Arial" w:cs="Arial"/>
          <w:color w:val="201F1E"/>
          <w:sz w:val="24"/>
          <w:szCs w:val="24"/>
          <w:shd w:val="clear" w:color="auto" w:fill="FFFFFF"/>
        </w:rPr>
        <w:t>If you are a keyworker or the parent of a vulnerable student, please contact me to confirm that you would like your son / daughter</w:t>
      </w:r>
      <w:r w:rsidR="00C0534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to be in school between 5</w:t>
      </w:r>
      <w:r w:rsidR="00C0534A" w:rsidRPr="00C0534A">
        <w:rPr>
          <w:rFonts w:ascii="Arial" w:hAnsi="Arial" w:cs="Arial"/>
          <w:color w:val="201F1E"/>
          <w:sz w:val="24"/>
          <w:szCs w:val="24"/>
          <w:shd w:val="clear" w:color="auto" w:fill="FFFFFF"/>
          <w:vertAlign w:val="superscript"/>
        </w:rPr>
        <w:t>th</w:t>
      </w:r>
      <w:r w:rsidR="00C0534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and 8</w:t>
      </w:r>
      <w:r w:rsidR="00C0534A" w:rsidRPr="00C0534A">
        <w:rPr>
          <w:rFonts w:ascii="Arial" w:hAnsi="Arial" w:cs="Arial"/>
          <w:color w:val="201F1E"/>
          <w:sz w:val="24"/>
          <w:szCs w:val="24"/>
          <w:shd w:val="clear" w:color="auto" w:fill="FFFFFF"/>
          <w:vertAlign w:val="superscript"/>
        </w:rPr>
        <w:t>th</w:t>
      </w:r>
      <w:r w:rsidR="00C0534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January</w:t>
      </w:r>
      <w:r w:rsidR="004B029A">
        <w:rPr>
          <w:rFonts w:ascii="Arial" w:hAnsi="Arial" w:cs="Arial"/>
          <w:color w:val="201F1E"/>
          <w:sz w:val="24"/>
          <w:szCs w:val="24"/>
          <w:shd w:val="clear" w:color="auto" w:fill="FFFFFF"/>
        </w:rPr>
        <w:t>.</w:t>
      </w:r>
      <w:r w:rsidR="00C0534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The 4</w:t>
      </w:r>
      <w:r w:rsidR="00C0534A" w:rsidRPr="00C0534A">
        <w:rPr>
          <w:rFonts w:ascii="Arial" w:hAnsi="Arial" w:cs="Arial"/>
          <w:color w:val="201F1E"/>
          <w:sz w:val="24"/>
          <w:szCs w:val="24"/>
          <w:shd w:val="clear" w:color="auto" w:fill="FFFFFF"/>
          <w:vertAlign w:val="superscript"/>
        </w:rPr>
        <w:t>th</w:t>
      </w:r>
      <w:r w:rsidR="00C0534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January is a teacher training day. </w:t>
      </w:r>
      <w:r w:rsidR="004B029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</w:t>
      </w:r>
    </w:p>
    <w:p w14:paraId="32DD5BBF" w14:textId="47BC31D6" w:rsidR="004B029A" w:rsidRDefault="004B029A" w:rsidP="004B029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You can contact me by phone </w:t>
      </w:r>
      <w:r w:rsidRPr="001E62E4">
        <w:rPr>
          <w:rFonts w:ascii="Arial" w:hAnsi="Arial" w:cs="Arial"/>
          <w:b/>
          <w:sz w:val="24"/>
          <w:szCs w:val="24"/>
        </w:rPr>
        <w:t>07900 – 366710</w:t>
      </w:r>
      <w:r w:rsidRPr="004B029A">
        <w:rPr>
          <w:rFonts w:ascii="Arial" w:hAnsi="Arial" w:cs="Arial"/>
          <w:sz w:val="24"/>
          <w:szCs w:val="24"/>
        </w:rPr>
        <w:t xml:space="preserve"> or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by email at </w:t>
      </w:r>
      <w:hyperlink r:id="rId23" w:history="1">
        <w:r w:rsidRPr="00610E02">
          <w:rPr>
            <w:rStyle w:val="Hyperlink"/>
            <w:rFonts w:ascii="Arial" w:hAnsi="Arial" w:cs="Arial"/>
            <w:b/>
            <w:sz w:val="24"/>
            <w:szCs w:val="24"/>
          </w:rPr>
          <w:t>head@lancaster.southend.sch.uk</w:t>
        </w:r>
      </w:hyperlink>
      <w:r>
        <w:rPr>
          <w:rFonts w:ascii="Arial" w:hAnsi="Arial" w:cs="Arial"/>
          <w:b/>
          <w:sz w:val="24"/>
          <w:szCs w:val="24"/>
        </w:rPr>
        <w:t xml:space="preserve">  </w:t>
      </w:r>
    </w:p>
    <w:p w14:paraId="48806608" w14:textId="68F73979" w:rsidR="004B029A" w:rsidRDefault="004B029A" w:rsidP="004B029A">
      <w:pPr>
        <w:rPr>
          <w:rFonts w:ascii="Arial" w:hAnsi="Arial" w:cs="Arial"/>
          <w:color w:val="201F1E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>Please do this by Tuesday 29</w:t>
      </w:r>
      <w:r w:rsidRPr="004B029A">
        <w:rPr>
          <w:rFonts w:ascii="Arial" w:hAnsi="Arial" w:cs="Arial"/>
          <w:b/>
          <w:sz w:val="24"/>
          <w:szCs w:val="24"/>
          <w:vertAlign w:val="superscript"/>
        </w:rPr>
        <w:t>th</w:t>
      </w:r>
      <w:r>
        <w:rPr>
          <w:rFonts w:ascii="Arial" w:hAnsi="Arial" w:cs="Arial"/>
          <w:b/>
          <w:sz w:val="24"/>
          <w:szCs w:val="24"/>
        </w:rPr>
        <w:t xml:space="preserve"> December. </w:t>
      </w:r>
      <w:r w:rsidRPr="004B029A">
        <w:rPr>
          <w:rFonts w:ascii="Arial" w:hAnsi="Arial" w:cs="Arial"/>
          <w:sz w:val="24"/>
          <w:szCs w:val="24"/>
        </w:rPr>
        <w:t>If I haven’t heard from you by the I will assume y</w:t>
      </w:r>
      <w:r w:rsidR="00060261">
        <w:rPr>
          <w:rFonts w:ascii="Arial" w:hAnsi="Arial" w:cs="Arial"/>
          <w:sz w:val="24"/>
          <w:szCs w:val="24"/>
        </w:rPr>
        <w:t xml:space="preserve">ou will be keeping your </w:t>
      </w:r>
      <w:r w:rsidRPr="004B029A">
        <w:rPr>
          <w:rFonts w:ascii="Arial" w:hAnsi="Arial" w:cs="Arial"/>
          <w:sz w:val="24"/>
          <w:szCs w:val="24"/>
        </w:rPr>
        <w:t>son / daughter at home for that week.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14:paraId="5729126E" w14:textId="2634187E" w:rsidR="001E62E4" w:rsidRDefault="009050A0" w:rsidP="001E62E4">
      <w:pPr>
        <w:rPr>
          <w:rFonts w:ascii="Arial" w:hAnsi="Arial" w:cs="Arial"/>
          <w:color w:val="201F1E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I have made this decision because </w:t>
      </w:r>
      <w:r w:rsidR="001E62E4" w:rsidRPr="001E62E4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we know precious little </w:t>
      </w:r>
      <w:r w:rsidR="004B029A">
        <w:rPr>
          <w:rFonts w:ascii="Arial" w:hAnsi="Arial" w:cs="Arial"/>
          <w:color w:val="201F1E"/>
          <w:sz w:val="24"/>
          <w:szCs w:val="24"/>
          <w:shd w:val="clear" w:color="auto" w:fill="FFFFFF"/>
        </w:rPr>
        <w:t>about</w:t>
      </w:r>
      <w:r w:rsidR="00C0534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how testing will work in schools</w:t>
      </w:r>
      <w:r w:rsidR="001E62E4" w:rsidRPr="001E62E4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 </w:t>
      </w:r>
      <w:r w:rsidR="004B029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and </w:t>
      </w:r>
      <w:r w:rsidR="001E62E4" w:rsidRPr="001E62E4">
        <w:rPr>
          <w:rFonts w:ascii="Arial" w:hAnsi="Arial" w:cs="Arial"/>
          <w:color w:val="201F1E"/>
          <w:sz w:val="24"/>
          <w:szCs w:val="24"/>
          <w:shd w:val="clear" w:color="auto" w:fill="FFFFFF"/>
        </w:rPr>
        <w:t>because the tier 4 situation and the national picture see</w:t>
      </w:r>
      <w:r w:rsidR="004B029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m challenging and unpredictable. </w:t>
      </w:r>
    </w:p>
    <w:p w14:paraId="0E995848" w14:textId="6FF0511F" w:rsidR="001E62E4" w:rsidRDefault="004B029A" w:rsidP="001E62E4">
      <w:pPr>
        <w:rPr>
          <w:rFonts w:ascii="Arial" w:hAnsi="Arial" w:cs="Arial"/>
          <w:color w:val="201F1E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For those students who will be at home that week we will provide as much support as possible </w:t>
      </w:r>
      <w:r w:rsidR="00060261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and this will be done by teachers, who will contact you via Microsoft Teams </w:t>
      </w:r>
      <w:r w:rsidR="00C0534A"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regularly and at least daily. </w:t>
      </w:r>
    </w:p>
    <w:p w14:paraId="348207A0" w14:textId="60E1FE81" w:rsidR="00C0534A" w:rsidRPr="00060261" w:rsidRDefault="00C0534A" w:rsidP="001E62E4">
      <w:pPr>
        <w:rPr>
          <w:rFonts w:ascii="Arial" w:hAnsi="Arial" w:cs="Arial"/>
          <w:color w:val="201F1E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1F1E"/>
          <w:sz w:val="24"/>
          <w:szCs w:val="24"/>
          <w:shd w:val="clear" w:color="auto" w:fill="FFFFFF"/>
        </w:rPr>
        <w:t xml:space="preserve">When I have more information about testing in schools I will send it out to parents. </w:t>
      </w:r>
      <w:bookmarkStart w:id="0" w:name="_GoBack"/>
      <w:bookmarkEnd w:id="0"/>
    </w:p>
    <w:p w14:paraId="354E1F29" w14:textId="5A9E07D4" w:rsidR="008C1204" w:rsidRPr="001E62E4" w:rsidRDefault="008C1204" w:rsidP="00D96365">
      <w:pPr>
        <w:rPr>
          <w:rFonts w:ascii="Arial" w:hAnsi="Arial" w:cs="Arial"/>
          <w:sz w:val="24"/>
          <w:szCs w:val="24"/>
        </w:rPr>
      </w:pPr>
      <w:r w:rsidRPr="001E62E4">
        <w:rPr>
          <w:rFonts w:ascii="Arial" w:eastAsia="Calibri" w:hAnsi="Arial" w:cs="Arial"/>
          <w:sz w:val="24"/>
          <w:szCs w:val="24"/>
          <w:lang w:eastAsia="en-US"/>
        </w:rPr>
        <w:t>Yours sincerely</w:t>
      </w:r>
    </w:p>
    <w:p w14:paraId="0B867D6E" w14:textId="418B42D9" w:rsidR="008C1204" w:rsidRPr="001E62E4" w:rsidRDefault="00D96365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noProof/>
          <w:sz w:val="24"/>
          <w:szCs w:val="24"/>
        </w:rPr>
        <w:drawing>
          <wp:inline distT="0" distB="0" distL="0" distR="0" wp14:anchorId="789B00AE" wp14:editId="2601DCB6">
            <wp:extent cx="552450" cy="329935"/>
            <wp:effectExtent l="0" t="0" r="0" b="0"/>
            <wp:docPr id="1" name="Picture 1" descr="Tom JO S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m JO Si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83" cy="33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D7C19" w14:textId="649CBC18" w:rsidR="008C1204" w:rsidRPr="001E62E4" w:rsidRDefault="008C1204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rFonts w:ascii="Arial" w:eastAsia="Calibri" w:hAnsi="Arial" w:cs="Times New Roman"/>
          <w:sz w:val="24"/>
          <w:szCs w:val="24"/>
          <w:lang w:eastAsia="en-US"/>
        </w:rPr>
        <w:t>Tom Jackson-Owens</w:t>
      </w:r>
    </w:p>
    <w:p w14:paraId="46E5783E" w14:textId="4D0363BE" w:rsidR="008C1204" w:rsidRPr="001E62E4" w:rsidRDefault="008C1204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rFonts w:ascii="Arial" w:eastAsia="Calibri" w:hAnsi="Arial" w:cs="Times New Roman"/>
          <w:sz w:val="24"/>
          <w:szCs w:val="24"/>
          <w:lang w:eastAsia="en-US"/>
        </w:rPr>
        <w:t>Headteacher.</w:t>
      </w:r>
    </w:p>
    <w:sectPr w:rsidR="008C1204" w:rsidRPr="001E62E4" w:rsidSect="00D96365">
      <w:headerReference w:type="first" r:id="rId25"/>
      <w:footerReference w:type="first" r:id="rId26"/>
      <w:pgSz w:w="11906" w:h="16838" w:code="9"/>
      <w:pgMar w:top="3402" w:right="624" w:bottom="1701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51B6B" w14:textId="77777777" w:rsidR="00F54232" w:rsidRDefault="00F54232" w:rsidP="002E1B4A">
      <w:pPr>
        <w:spacing w:after="0" w:line="240" w:lineRule="auto"/>
      </w:pPr>
      <w:r>
        <w:separator/>
      </w:r>
    </w:p>
  </w:endnote>
  <w:endnote w:type="continuationSeparator" w:id="0">
    <w:p w14:paraId="7E06599C" w14:textId="77777777" w:rsidR="00F54232" w:rsidRDefault="00F54232" w:rsidP="002E1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775F2" w14:textId="77777777" w:rsidR="00BE328C" w:rsidRDefault="004D0FB3" w:rsidP="002509EF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F775F7" wp14:editId="44F775F8">
              <wp:simplePos x="0" y="0"/>
              <wp:positionH relativeFrom="column">
                <wp:posOffset>-442433</wp:posOffset>
              </wp:positionH>
              <wp:positionV relativeFrom="paragraph">
                <wp:posOffset>-448635</wp:posOffset>
              </wp:positionV>
              <wp:extent cx="7548541" cy="1063256"/>
              <wp:effectExtent l="0" t="0" r="0" b="38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8541" cy="106325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F77611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2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3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4" w14:textId="77777777" w:rsidR="004D0FB3" w:rsidRPr="00814C9C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  <w:r w:rsidRPr="00814C9C"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  <w:t>SEN Trust Southend -  a charity and a company limited by guarantee, registered in England with company number 07973980</w:t>
                          </w:r>
                        </w:p>
                        <w:p w14:paraId="44F77615" w14:textId="77777777" w:rsidR="004D0FB3" w:rsidRPr="00814C9C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  <w:r w:rsidRPr="00814C9C"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  <w:t>Registered office – Mountdale Gardens, Leigh on Sea, Essex, SS9 4AW</w:t>
                          </w:r>
                        </w:p>
                        <w:p w14:paraId="44F77616" w14:textId="77777777" w:rsidR="004D0FB3" w:rsidRDefault="004D0FB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4F775F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-34.85pt;margin-top:-35.35pt;width:594.35pt;height:83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" fillcolor="white [3201]" stroked="f" strokeweight=".5pt">
              <v:textbox>
                <w:txbxContent>
                  <w:p w14:paraId="44F77611" w14:textId="77777777" w:rsidR="004D0FB3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14:paraId="44F77612" w14:textId="77777777" w:rsidR="004D0FB3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14:paraId="44F77613" w14:textId="77777777" w:rsidR="004D0FB3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14:paraId="44F77614" w14:textId="77777777" w:rsidR="004D0FB3" w:rsidRPr="00814C9C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>SEN Trust Southend -  a charity and a company limited by guarantee, registered in England with company number 07973980</w:t>
                    </w:r>
                  </w:p>
                  <w:p w14:paraId="44F77615" w14:textId="77777777" w:rsidR="004D0FB3" w:rsidRPr="00814C9C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>Registered office – Mountdale Gardens, Leigh on Sea, Essex, SS9 4AW</w:t>
                    </w:r>
                  </w:p>
                  <w:p w14:paraId="44F77616" w14:textId="77777777" w:rsidR="004D0FB3" w:rsidRDefault="004D0FB3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CC5AE" w14:textId="77777777" w:rsidR="00F54232" w:rsidRDefault="00F54232" w:rsidP="002E1B4A">
      <w:pPr>
        <w:spacing w:after="0" w:line="240" w:lineRule="auto"/>
      </w:pPr>
      <w:r>
        <w:separator/>
      </w:r>
    </w:p>
  </w:footnote>
  <w:footnote w:type="continuationSeparator" w:id="0">
    <w:p w14:paraId="7E264802" w14:textId="77777777" w:rsidR="00F54232" w:rsidRDefault="00F54232" w:rsidP="002E1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775F1" w14:textId="77777777" w:rsidR="00FB72EE" w:rsidRDefault="00B02F3C" w:rsidP="00814C9C">
    <w:pPr>
      <w:pStyle w:val="Header"/>
      <w:tabs>
        <w:tab w:val="clear" w:pos="4513"/>
        <w:tab w:val="clear" w:pos="9026"/>
        <w:tab w:val="left" w:pos="8104"/>
      </w:tabs>
    </w:pPr>
    <w:r>
      <w:rPr>
        <w:rFonts w:ascii="Arial" w:eastAsia="Calibri" w:hAnsi="Arial" w:cs="Times New Roman"/>
        <w:noProof/>
        <w:sz w:val="24"/>
        <w:szCs w:val="24"/>
      </w:rPr>
      <w:drawing>
        <wp:anchor distT="0" distB="0" distL="114300" distR="114300" simplePos="0" relativeHeight="251663360" behindDoc="1" locked="0" layoutInCell="1" allowOverlap="1" wp14:anchorId="44F775F3" wp14:editId="44F775F4">
          <wp:simplePos x="0" y="0"/>
          <wp:positionH relativeFrom="column">
            <wp:posOffset>5523865</wp:posOffset>
          </wp:positionH>
          <wp:positionV relativeFrom="paragraph">
            <wp:posOffset>-314960</wp:posOffset>
          </wp:positionV>
          <wp:extent cx="924560" cy="1261110"/>
          <wp:effectExtent l="0" t="0" r="8890" b="0"/>
          <wp:wrapTight wrapText="bothSides">
            <wp:wrapPolygon edited="0">
              <wp:start x="0" y="0"/>
              <wp:lineTo x="0" y="21208"/>
              <wp:lineTo x="21363" y="21208"/>
              <wp:lineTo x="21363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T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560" cy="126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Calibri" w:hAnsi="Arial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44F775F5" wp14:editId="44F775F6">
          <wp:simplePos x="0" y="0"/>
          <wp:positionH relativeFrom="column">
            <wp:posOffset>-104775</wp:posOffset>
          </wp:positionH>
          <wp:positionV relativeFrom="paragraph">
            <wp:posOffset>-238760</wp:posOffset>
          </wp:positionV>
          <wp:extent cx="1062355" cy="1296670"/>
          <wp:effectExtent l="0" t="0" r="4445" b="0"/>
          <wp:wrapTight wrapText="bothSides">
            <wp:wrapPolygon edited="0">
              <wp:start x="0" y="0"/>
              <wp:lineTo x="0" y="21262"/>
              <wp:lineTo x="21303" y="21262"/>
              <wp:lineTo x="21303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caster logo jpe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1296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4C9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2167E"/>
    <w:multiLevelType w:val="hybridMultilevel"/>
    <w:tmpl w:val="F4809972"/>
    <w:lvl w:ilvl="0" w:tplc="179E7A5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C5D"/>
    <w:rsid w:val="00003A73"/>
    <w:rsid w:val="00051590"/>
    <w:rsid w:val="00060261"/>
    <w:rsid w:val="0006598C"/>
    <w:rsid w:val="00074E8A"/>
    <w:rsid w:val="000A3A57"/>
    <w:rsid w:val="000B2A59"/>
    <w:rsid w:val="001113DC"/>
    <w:rsid w:val="001138D6"/>
    <w:rsid w:val="00134112"/>
    <w:rsid w:val="00140041"/>
    <w:rsid w:val="00174A07"/>
    <w:rsid w:val="001B5F20"/>
    <w:rsid w:val="001D2826"/>
    <w:rsid w:val="001E62E4"/>
    <w:rsid w:val="0022083B"/>
    <w:rsid w:val="002509EF"/>
    <w:rsid w:val="00264EDB"/>
    <w:rsid w:val="002D5E0C"/>
    <w:rsid w:val="002E1B4A"/>
    <w:rsid w:val="003026AB"/>
    <w:rsid w:val="0030681B"/>
    <w:rsid w:val="00315AF1"/>
    <w:rsid w:val="00322258"/>
    <w:rsid w:val="00340013"/>
    <w:rsid w:val="003662AD"/>
    <w:rsid w:val="003A4C24"/>
    <w:rsid w:val="003D142C"/>
    <w:rsid w:val="003D40FE"/>
    <w:rsid w:val="003E2A8D"/>
    <w:rsid w:val="00402AEC"/>
    <w:rsid w:val="00424041"/>
    <w:rsid w:val="00456F69"/>
    <w:rsid w:val="00487591"/>
    <w:rsid w:val="004970FF"/>
    <w:rsid w:val="004B029A"/>
    <w:rsid w:val="004D0FB3"/>
    <w:rsid w:val="005040FB"/>
    <w:rsid w:val="00522035"/>
    <w:rsid w:val="0055128C"/>
    <w:rsid w:val="00552B55"/>
    <w:rsid w:val="0055534C"/>
    <w:rsid w:val="0055545A"/>
    <w:rsid w:val="005574E8"/>
    <w:rsid w:val="00561D68"/>
    <w:rsid w:val="006423DA"/>
    <w:rsid w:val="00690B10"/>
    <w:rsid w:val="006B5C23"/>
    <w:rsid w:val="006C26C1"/>
    <w:rsid w:val="006D1B37"/>
    <w:rsid w:val="00705899"/>
    <w:rsid w:val="007846B2"/>
    <w:rsid w:val="0078518A"/>
    <w:rsid w:val="007870AB"/>
    <w:rsid w:val="00797B29"/>
    <w:rsid w:val="008143B2"/>
    <w:rsid w:val="00814C9C"/>
    <w:rsid w:val="00856499"/>
    <w:rsid w:val="00886AB6"/>
    <w:rsid w:val="008B70D0"/>
    <w:rsid w:val="008C1204"/>
    <w:rsid w:val="008C401F"/>
    <w:rsid w:val="008F5B33"/>
    <w:rsid w:val="009050A0"/>
    <w:rsid w:val="00940634"/>
    <w:rsid w:val="009434B5"/>
    <w:rsid w:val="0095716A"/>
    <w:rsid w:val="00A11CB6"/>
    <w:rsid w:val="00A350D8"/>
    <w:rsid w:val="00A365FC"/>
    <w:rsid w:val="00A70C85"/>
    <w:rsid w:val="00AA0115"/>
    <w:rsid w:val="00AE0479"/>
    <w:rsid w:val="00B02F3C"/>
    <w:rsid w:val="00B04A77"/>
    <w:rsid w:val="00B25988"/>
    <w:rsid w:val="00B40083"/>
    <w:rsid w:val="00B54A3E"/>
    <w:rsid w:val="00B74D55"/>
    <w:rsid w:val="00BA13BE"/>
    <w:rsid w:val="00BC17A5"/>
    <w:rsid w:val="00BC721C"/>
    <w:rsid w:val="00BE328C"/>
    <w:rsid w:val="00C0534A"/>
    <w:rsid w:val="00C37729"/>
    <w:rsid w:val="00C37D76"/>
    <w:rsid w:val="00C44145"/>
    <w:rsid w:val="00C954B1"/>
    <w:rsid w:val="00CD3077"/>
    <w:rsid w:val="00CE7D1D"/>
    <w:rsid w:val="00D15421"/>
    <w:rsid w:val="00D4535B"/>
    <w:rsid w:val="00D55375"/>
    <w:rsid w:val="00D96365"/>
    <w:rsid w:val="00DA1BAA"/>
    <w:rsid w:val="00DA60B3"/>
    <w:rsid w:val="00E01DC4"/>
    <w:rsid w:val="00E73799"/>
    <w:rsid w:val="00EA0022"/>
    <w:rsid w:val="00ED355F"/>
    <w:rsid w:val="00EE7DF0"/>
    <w:rsid w:val="00F14C5D"/>
    <w:rsid w:val="00F210C6"/>
    <w:rsid w:val="00F54232"/>
    <w:rsid w:val="00F71572"/>
    <w:rsid w:val="00F90C2F"/>
    <w:rsid w:val="00F95B9E"/>
    <w:rsid w:val="00F9778B"/>
    <w:rsid w:val="00FB72EE"/>
    <w:rsid w:val="00FF6DD7"/>
    <w:rsid w:val="0FDECD4D"/>
    <w:rsid w:val="2569CE14"/>
    <w:rsid w:val="267C656B"/>
    <w:rsid w:val="26B04820"/>
    <w:rsid w:val="31DE2926"/>
    <w:rsid w:val="435794AE"/>
    <w:rsid w:val="48EEA2AF"/>
    <w:rsid w:val="4F150460"/>
    <w:rsid w:val="5F0A017C"/>
    <w:rsid w:val="6D46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775DF"/>
  <w15:docId w15:val="{EEAE6F84-8490-4AC8-B3D0-0417D338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1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B4A"/>
  </w:style>
  <w:style w:type="paragraph" w:styleId="Footer">
    <w:name w:val="footer"/>
    <w:basedOn w:val="Normal"/>
    <w:link w:val="FooterChar"/>
    <w:uiPriority w:val="99"/>
    <w:unhideWhenUsed/>
    <w:rsid w:val="002E1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B4A"/>
  </w:style>
  <w:style w:type="character" w:styleId="Hyperlink">
    <w:name w:val="Hyperlink"/>
    <w:basedOn w:val="DefaultParagraphFont"/>
    <w:uiPriority w:val="99"/>
    <w:unhideWhenUsed/>
    <w:rsid w:val="00003A7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2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7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20.jpe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0.jp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ancaster.southend.sch.uk" TargetMode="External"/><Relationship Id="rId20" Type="http://schemas.openxmlformats.org/officeDocument/2006/relationships/hyperlink" Target="mailto:office@lancaster.southend.sch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4.jpeg"/><Relationship Id="rId5" Type="http://schemas.openxmlformats.org/officeDocument/2006/relationships/numbering" Target="numbering.xml"/><Relationship Id="rId15" Type="http://schemas.openxmlformats.org/officeDocument/2006/relationships/image" Target="media/image3.jpg"/><Relationship Id="rId23" Type="http://schemas.openxmlformats.org/officeDocument/2006/relationships/hyperlink" Target="mailto:head@lancaster.southend.sch.uk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10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office@lancaster.southend.sch.uk" TargetMode="External"/><Relationship Id="rId22" Type="http://schemas.openxmlformats.org/officeDocument/2006/relationships/hyperlink" Target="http://www.lancaster.southend.sch.uk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fice\AppData\Roaming\Microsoft\Templates\Acad%20Headed%20Log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0158CBCD66E04FAD7B95704DFD6CD6" ma:contentTypeVersion="12" ma:contentTypeDescription="Create a new document." ma:contentTypeScope="" ma:versionID="6bbd2cf9c379c94f53125869b61c141a">
  <xsd:schema xmlns:xsd="http://www.w3.org/2001/XMLSchema" xmlns:xs="http://www.w3.org/2001/XMLSchema" xmlns:p="http://schemas.microsoft.com/office/2006/metadata/properties" xmlns:ns2="538d72e3-4937-43ac-a9ba-a17a1dc7069b" xmlns:ns3="60f93b56-c5f7-4edf-a97a-62c3593b7fdd" targetNamespace="http://schemas.microsoft.com/office/2006/metadata/properties" ma:root="true" ma:fieldsID="6ae6387530173981b0d2da3bdebe73a7" ns2:_="" ns3:_="">
    <xsd:import namespace="538d72e3-4937-43ac-a9ba-a17a1dc7069b"/>
    <xsd:import namespace="60f93b56-c5f7-4edf-a97a-62c3593b7f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d72e3-4937-43ac-a9ba-a17a1dc706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93b56-c5f7-4edf-a97a-62c3593b7fd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0f93b56-c5f7-4edf-a97a-62c3593b7fdd">
      <UserInfo>
        <DisplayName>Helen Stone</DisplayName>
        <AccountId>13</AccountId>
        <AccountType/>
      </UserInfo>
      <UserInfo>
        <DisplayName>Beverley May</DisplayName>
        <AccountId>16</AccountId>
        <AccountType/>
      </UserInfo>
      <UserInfo>
        <DisplayName>Natalie Bambridge</DisplayName>
        <AccountId>14</AccountId>
        <AccountType/>
      </UserInfo>
      <UserInfo>
        <DisplayName>Tom Jackson-Owens</DisplayName>
        <AccountId>19</AccountId>
        <AccountType/>
      </UserInfo>
      <UserInfo>
        <DisplayName>Julia Leach</DisplayName>
        <AccountId>12</AccountId>
        <AccountType/>
      </UserInfo>
      <UserInfo>
        <DisplayName>Nathan Cresswell</DisplayName>
        <AccountId>18</AccountId>
        <AccountType/>
      </UserInfo>
      <UserInfo>
        <DisplayName>Natalie Cantle</DisplayName>
        <AccountId>6</AccountId>
        <AccountType/>
      </UserInfo>
      <UserInfo>
        <DisplayName>Jayden Simmons</DisplayName>
        <AccountId>15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A439E-6F11-4A71-B0E5-3F809069B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8d72e3-4937-43ac-a9ba-a17a1dc7069b"/>
    <ds:schemaRef ds:uri="60f93b56-c5f7-4edf-a97a-62c3593b7f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F05145-41F3-4CC0-B4E4-ACDC0E55B2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F42875-80F0-435F-BE02-AF077F781688}">
  <ds:schemaRefs>
    <ds:schemaRef ds:uri="http://schemas.microsoft.com/office/2006/metadata/properties"/>
    <ds:schemaRef ds:uri="http://schemas.microsoft.com/office/infopath/2007/PartnerControls"/>
    <ds:schemaRef ds:uri="60f93b56-c5f7-4edf-a97a-62c3593b7fdd"/>
  </ds:schemaRefs>
</ds:datastoreItem>
</file>

<file path=customXml/itemProps4.xml><?xml version="1.0" encoding="utf-8"?>
<ds:datastoreItem xmlns:ds="http://schemas.openxmlformats.org/officeDocument/2006/customXml" ds:itemID="{8F5A69B9-29FB-4552-9240-07CB73209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Acad Headed Logos</Template>
  <TotalTime>52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Barrett</dc:creator>
  <cp:lastModifiedBy>Tom Jackson-Owens</cp:lastModifiedBy>
  <cp:revision>11</cp:revision>
  <cp:lastPrinted>2020-10-20T12:50:00Z</cp:lastPrinted>
  <dcterms:created xsi:type="dcterms:W3CDTF">2020-12-11T13:17:00Z</dcterms:created>
  <dcterms:modified xsi:type="dcterms:W3CDTF">2020-12-21T11:45:00Z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0x010100F30158CBCD66E04FAD7B95704DFD6CD6</vt:lpwstr>
  </property>
</Properties>
</file>