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7E634" w14:textId="77777777" w:rsidR="00C0534A" w:rsidRDefault="00814C9C" w:rsidP="00C0534A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en-US"/>
        </w:rPr>
      </w:pPr>
      <w:r>
        <w:rPr>
          <w:rFonts w:ascii="Arial" w:eastAsia="Calibri" w:hAnsi="Arial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F775E1" wp14:editId="44F775E2">
                <wp:simplePos x="0" y="0"/>
                <wp:positionH relativeFrom="page">
                  <wp:posOffset>127591</wp:posOffset>
                </wp:positionH>
                <wp:positionV relativeFrom="page">
                  <wp:posOffset>1488558</wp:posOffset>
                </wp:positionV>
                <wp:extent cx="7272020" cy="637954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2020" cy="637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F775F9" w14:textId="77777777" w:rsidR="00A365FC" w:rsidRPr="00B54A3E" w:rsidRDefault="004D0FB3" w:rsidP="004D0FB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70C0"/>
                                <w:szCs w:val="20"/>
                              </w:rPr>
                            </w:pP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  </w:t>
                            </w:r>
                            <w:r w:rsid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Prittlewell Chase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,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Westcliff-on-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s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ea</w:t>
                            </w:r>
                            <w:r w:rsidR="00814C9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, Essex</w:t>
                            </w:r>
                            <w:r w:rsidR="001113D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SS0 0RT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</w:t>
                            </w: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                 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="00814C9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Headteacher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:</w:t>
                            </w:r>
                            <w:r w:rsidR="006423DA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T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om Jackson-Owens</w:t>
                            </w:r>
                          </w:p>
                          <w:p w14:paraId="44F775FA" w14:textId="77777777" w:rsidR="00BE328C" w:rsidRPr="004D0FB3" w:rsidRDefault="00E01DC4" w:rsidP="00814C9C">
                            <w:pPr>
                              <w:spacing w:after="0" w:line="240" w:lineRule="auto"/>
                              <w:jc w:val="center"/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4D0FB3">
                              <w:rPr>
                                <w:rFonts w:ascii="Arial" w:hAnsi="Arial" w:cs="Arial"/>
                                <w:noProof/>
                                <w:color w:val="0070C0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4F7760B" wp14:editId="44F7760C">
                                  <wp:extent cx="223283" cy="223283"/>
                                  <wp:effectExtent l="0" t="0" r="5715" b="571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hone clipart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727" cy="2227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4"/>
                              </w:rPr>
                              <w:t>01702 342543</w:t>
                            </w:r>
                            <w:r w:rsidR="006423DA" w:rsidRPr="00B54A3E"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4D0FB3">
                              <w:rPr>
                                <w:noProof/>
                                <w:color w:val="0070C0"/>
                              </w:rPr>
                              <w:drawing>
                                <wp:inline distT="0" distB="0" distL="0" distR="0" wp14:anchorId="44F7760D" wp14:editId="44F7760E">
                                  <wp:extent cx="276446" cy="165891"/>
                                  <wp:effectExtent l="0" t="0" r="0" b="571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nvelope clipart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3">
                                                    <a14:imgEffect>
                                                      <a14:artisticPhotocopy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446" cy="1658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365FC" w:rsidRPr="004D0FB3">
                              <w:rPr>
                                <w:rStyle w:val="Hyperlink"/>
                                <w:color w:val="0070C0"/>
                                <w:u w:val="none"/>
                              </w:rPr>
                              <w:t xml:space="preserve"> </w:t>
                            </w:r>
                            <w:r w:rsidR="00BE328C" w:rsidRPr="004D0FB3">
                              <w:rPr>
                                <w:rStyle w:val="Hyperlink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hyperlink r:id="rId14" w:history="1">
                              <w:r w:rsidR="00C954B1" w:rsidRPr="004D0FB3">
                                <w:rPr>
                                  <w:rStyle w:val="Hyperlink"/>
                                  <w:rFonts w:ascii="Arial" w:hAnsi="Arial" w:cs="Arial"/>
                                  <w:color w:val="0070C0"/>
                                  <w:sz w:val="20"/>
                                  <w:szCs w:val="20"/>
                                  <w:u w:val="none"/>
                                </w:rPr>
                                <w:t>office@lancaster.southend.sch.uk</w:t>
                              </w:r>
                            </w:hyperlink>
                            <w:r w:rsidR="00424041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A365FC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6423DA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 </w:t>
                            </w:r>
                            <w:r w:rsidRPr="004D0FB3">
                              <w:rPr>
                                <w:noProof/>
                                <w:color w:val="0070C0"/>
                              </w:rPr>
                              <w:drawing>
                                <wp:inline distT="0" distB="0" distL="0" distR="0" wp14:anchorId="44F7760F" wp14:editId="44F77610">
                                  <wp:extent cx="180754" cy="304074"/>
                                  <wp:effectExtent l="0" t="0" r="0" b="127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ouse image.jp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303" cy="3033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365FC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424041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hyperlink r:id="rId16" w:history="1">
                              <w:r w:rsidR="00BE328C" w:rsidRPr="004D0FB3">
                                <w:rPr>
                                  <w:rStyle w:val="Hyperlink"/>
                                  <w:rFonts w:ascii="Arial" w:hAnsi="Arial" w:cs="Arial"/>
                                  <w:color w:val="0070C0"/>
                                  <w:sz w:val="20"/>
                                  <w:szCs w:val="20"/>
                                  <w:u w:val="none"/>
                                </w:rPr>
                                <w:t>www.lancaster.southend.sch.uk</w:t>
                              </w:r>
                            </w:hyperlink>
                          </w:p>
                          <w:p w14:paraId="44F775FB" w14:textId="77777777" w:rsidR="009434B5" w:rsidRPr="004D0FB3" w:rsidRDefault="009434B5" w:rsidP="00814C9C">
                            <w:pPr>
                              <w:shd w:val="clear" w:color="auto" w:fill="548DD4" w:themeFill="text2" w:themeFillTint="99"/>
                              <w:spacing w:after="0" w:line="240" w:lineRule="auto"/>
                              <w:jc w:val="center"/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5FC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  <w:t xml:space="preserve"> ------------------------------------------------------------------------------------------------------------------------------------------------------</w:t>
                            </w:r>
                          </w:p>
                          <w:p w14:paraId="44F775FD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5FE" w14:textId="77777777" w:rsidR="009434B5" w:rsidRP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5FF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0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1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2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3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4" w14:textId="77777777" w:rsidR="009434B5" w:rsidRDefault="009434B5" w:rsidP="009434B5">
                            <w:pPr>
                              <w:pBdr>
                                <w:bottom w:val="single" w:sz="4" w:space="1" w:color="auto"/>
                              </w:pBd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  <w:t>--------------</w:t>
                            </w:r>
                          </w:p>
                          <w:p w14:paraId="44F77605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6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7" w14:textId="77777777" w:rsidR="009434B5" w:rsidRPr="006D1B37" w:rsidRDefault="009434B5" w:rsidP="00BE328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608" w14:textId="77777777" w:rsidR="00A365FC" w:rsidRDefault="00A365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775E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0.05pt;margin-top:117.2pt;width:572.6pt;height: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" filled="f" stroked="f" strokeweight=".5pt">
                <v:textbox>
                  <w:txbxContent>
                    <w:p w14:paraId="44F775F9" w14:textId="77777777" w:rsidR="00A365FC" w:rsidRPr="00B54A3E" w:rsidRDefault="004D0FB3" w:rsidP="004D0FB3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70C0"/>
                          <w:szCs w:val="20"/>
                        </w:rPr>
                      </w:pP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  </w:t>
                      </w:r>
                      <w:r w:rsid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Prittlewell Chase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, 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Westcliff-on-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s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ea</w:t>
                      </w:r>
                      <w:r w:rsidR="00814C9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, Essex</w:t>
                      </w:r>
                      <w:r w:rsidR="001113D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SS0 0RT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</w:t>
                      </w: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                 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r w:rsidR="00814C9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Headteacher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:</w:t>
                      </w:r>
                      <w:r w:rsidR="006423DA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T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om Jackson-Owens</w:t>
                      </w:r>
                    </w:p>
                    <w:p w14:paraId="44F775FA" w14:textId="77777777" w:rsidR="00BE328C" w:rsidRPr="004D0FB3" w:rsidRDefault="00E01DC4" w:rsidP="00814C9C">
                      <w:pPr>
                        <w:spacing w:after="0" w:line="240" w:lineRule="auto"/>
                        <w:jc w:val="center"/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</w:pPr>
                      <w:r w:rsidRPr="004D0FB3">
                        <w:rPr>
                          <w:rFonts w:ascii="Arial" w:hAnsi="Arial" w:cs="Arial"/>
                          <w:noProof/>
                          <w:color w:val="0070C0"/>
                          <w:sz w:val="20"/>
                          <w:szCs w:val="20"/>
                        </w:rPr>
                        <w:drawing>
                          <wp:inline distT="0" distB="0" distL="0" distR="0" wp14:anchorId="44F7760B" wp14:editId="44F7760C">
                            <wp:extent cx="223283" cy="223283"/>
                            <wp:effectExtent l="0" t="0" r="5715" b="571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hone clipart.jpg"/>
                                    <pic:cNvPicPr/>
                                  </pic:nvPicPr>
                                  <pic:blipFill>
                                    <a:blip r:embed="rId17">
                                      <a:grayscl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727" cy="2227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 w:val="20"/>
                          <w:szCs w:val="24"/>
                        </w:rPr>
                        <w:t>01702 342543</w:t>
                      </w:r>
                      <w:r w:rsidR="006423DA" w:rsidRPr="00B54A3E">
                        <w:rPr>
                          <w:rFonts w:ascii="Arial" w:hAnsi="Arial" w:cs="Arial"/>
                          <w:color w:val="0070C0"/>
                          <w:sz w:val="16"/>
                          <w:szCs w:val="20"/>
                        </w:rPr>
                        <w:t xml:space="preserve">   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 w:val="16"/>
                          <w:szCs w:val="20"/>
                        </w:rPr>
                        <w:t xml:space="preserve"> </w:t>
                      </w:r>
                      <w:r w:rsidRPr="004D0FB3">
                        <w:rPr>
                          <w:noProof/>
                          <w:color w:val="0070C0"/>
                        </w:rPr>
                        <w:drawing>
                          <wp:inline distT="0" distB="0" distL="0" distR="0" wp14:anchorId="44F7760D" wp14:editId="44F7760E">
                            <wp:extent cx="276446" cy="165891"/>
                            <wp:effectExtent l="0" t="0" r="0" b="571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nvelope clipart.jpg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9">
                                              <a14:imgEffect>
                                                <a14:artisticPhotocopy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446" cy="1658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365FC" w:rsidRPr="004D0FB3">
                        <w:rPr>
                          <w:rStyle w:val="Hyperlink"/>
                          <w:color w:val="0070C0"/>
                          <w:u w:val="none"/>
                        </w:rPr>
                        <w:t xml:space="preserve"> </w:t>
                      </w:r>
                      <w:r w:rsidR="00BE328C" w:rsidRPr="004D0FB3">
                        <w:rPr>
                          <w:rStyle w:val="Hyperlink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hyperlink r:id="rId20" w:history="1">
                        <w:r w:rsidR="00C954B1" w:rsidRPr="004D0FB3">
                          <w:rPr>
                            <w:rStyle w:val="Hyperlink"/>
                            <w:rFonts w:ascii="Arial" w:hAnsi="Arial" w:cs="Arial"/>
                            <w:color w:val="0070C0"/>
                            <w:sz w:val="20"/>
                            <w:szCs w:val="20"/>
                            <w:u w:val="none"/>
                          </w:rPr>
                          <w:t>office@lancaster.southend.sch.uk</w:t>
                        </w:r>
                      </w:hyperlink>
                      <w:r w:rsidR="00424041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A365FC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6423DA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 </w:t>
                      </w:r>
                      <w:r w:rsidRPr="004D0FB3">
                        <w:rPr>
                          <w:noProof/>
                          <w:color w:val="0070C0"/>
                        </w:rPr>
                        <w:drawing>
                          <wp:inline distT="0" distB="0" distL="0" distR="0" wp14:anchorId="44F7760F" wp14:editId="44F77610">
                            <wp:extent cx="180754" cy="304074"/>
                            <wp:effectExtent l="0" t="0" r="0" b="127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ouse image.jp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303" cy="3033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365FC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424041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hyperlink r:id="rId22" w:history="1">
                        <w:r w:rsidR="00BE328C" w:rsidRPr="004D0FB3">
                          <w:rPr>
                            <w:rStyle w:val="Hyperlink"/>
                            <w:rFonts w:ascii="Arial" w:hAnsi="Arial" w:cs="Arial"/>
                            <w:color w:val="0070C0"/>
                            <w:sz w:val="20"/>
                            <w:szCs w:val="20"/>
                            <w:u w:val="none"/>
                          </w:rPr>
                          <w:t>www.lancaster.southend.sch.uk</w:t>
                        </w:r>
                      </w:hyperlink>
                    </w:p>
                    <w:p w14:paraId="44F775FB" w14:textId="77777777" w:rsidR="009434B5" w:rsidRPr="004D0FB3" w:rsidRDefault="009434B5" w:rsidP="00814C9C">
                      <w:pPr>
                        <w:shd w:val="clear" w:color="auto" w:fill="548DD4" w:themeFill="text2" w:themeFillTint="99"/>
                        <w:spacing w:after="0" w:line="240" w:lineRule="auto"/>
                        <w:jc w:val="center"/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</w:pPr>
                    </w:p>
                    <w:p w14:paraId="44F775FC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  <w:r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  <w:t xml:space="preserve"> ------------------------------------------------------------------------------------------------------------------------------------------------------</w:t>
                      </w:r>
                    </w:p>
                    <w:p w14:paraId="44F775FD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14:paraId="44F775FE" w14:textId="77777777" w:rsidR="009434B5" w:rsidRP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14:paraId="44F775FF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0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1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2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3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4" w14:textId="77777777" w:rsidR="009434B5" w:rsidRDefault="009434B5" w:rsidP="009434B5">
                      <w:pPr>
                        <w:pBdr>
                          <w:bottom w:val="single" w:sz="4" w:space="1" w:color="auto"/>
                        </w:pBd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  <w:r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  <w:t>--------------</w:t>
                      </w:r>
                    </w:p>
                    <w:p w14:paraId="44F77605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6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7" w14:textId="77777777" w:rsidR="009434B5" w:rsidRPr="006D1B37" w:rsidRDefault="009434B5" w:rsidP="00BE328C">
                      <w:pPr>
                        <w:spacing w:after="0" w:line="240" w:lineRule="auto"/>
                        <w:rPr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14:paraId="44F77608" w14:textId="77777777" w:rsidR="00A365FC" w:rsidRDefault="00A365FC"/>
                  </w:txbxContent>
                </v:textbox>
                <w10:wrap anchorx="page" anchory="page"/>
              </v:shape>
            </w:pict>
          </mc:Fallback>
        </mc:AlternateContent>
      </w:r>
      <w:r w:rsidR="267C656B" w:rsidRPr="6D467ABB">
        <w:rPr>
          <w:rFonts w:ascii="Arial" w:eastAsia="Calibri" w:hAnsi="Arial" w:cs="Times New Roman"/>
          <w:sz w:val="24"/>
          <w:szCs w:val="24"/>
          <w:lang w:eastAsia="en-US"/>
        </w:rPr>
        <w:t xml:space="preserve"> </w:t>
      </w:r>
    </w:p>
    <w:p w14:paraId="7A67C27A" w14:textId="699E791C" w:rsidR="48EEA2AF" w:rsidRPr="001E62E4" w:rsidRDefault="00C0534A" w:rsidP="00C0534A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en-US"/>
        </w:rPr>
      </w:pPr>
      <w:r>
        <w:rPr>
          <w:rFonts w:ascii="Arial" w:eastAsia="Calibri" w:hAnsi="Arial" w:cs="Times New Roman"/>
          <w:sz w:val="24"/>
          <w:szCs w:val="24"/>
          <w:lang w:eastAsia="en-US"/>
        </w:rPr>
        <w:t xml:space="preserve">                                                                                 </w:t>
      </w:r>
      <w:r w:rsidR="00B9368E">
        <w:rPr>
          <w:rFonts w:ascii="Arial" w:eastAsia="Calibri" w:hAnsi="Arial" w:cs="Times New Roman"/>
          <w:sz w:val="24"/>
          <w:szCs w:val="24"/>
          <w:lang w:eastAsia="en-US"/>
        </w:rPr>
        <w:t xml:space="preserve">                               </w:t>
      </w:r>
      <w:r>
        <w:rPr>
          <w:rFonts w:ascii="Arial" w:eastAsia="Calibri" w:hAnsi="Arial" w:cs="Times New Roman"/>
          <w:sz w:val="24"/>
          <w:szCs w:val="24"/>
          <w:lang w:eastAsia="en-US"/>
        </w:rPr>
        <w:t xml:space="preserve">   </w:t>
      </w:r>
      <w:r w:rsidR="00EF2BCC">
        <w:rPr>
          <w:rFonts w:ascii="Arial" w:eastAsia="Calibri" w:hAnsi="Arial" w:cs="Times New Roman"/>
          <w:sz w:val="24"/>
          <w:szCs w:val="24"/>
          <w:lang w:eastAsia="en-US"/>
        </w:rPr>
        <w:t xml:space="preserve">        </w:t>
      </w:r>
      <w:r w:rsidR="00B543AF">
        <w:rPr>
          <w:rFonts w:ascii="Arial" w:eastAsia="Calibri" w:hAnsi="Arial" w:cs="Times New Roman"/>
          <w:sz w:val="24"/>
          <w:szCs w:val="24"/>
          <w:lang w:eastAsia="en-US"/>
        </w:rPr>
        <w:t>3</w:t>
      </w:r>
      <w:r w:rsidR="00B543AF" w:rsidRPr="00B543AF">
        <w:rPr>
          <w:rFonts w:ascii="Arial" w:eastAsia="Calibri" w:hAnsi="Arial" w:cs="Times New Roman"/>
          <w:sz w:val="24"/>
          <w:szCs w:val="24"/>
          <w:vertAlign w:val="superscript"/>
          <w:lang w:eastAsia="en-US"/>
        </w:rPr>
        <w:t>rd</w:t>
      </w:r>
      <w:r w:rsidR="00B543AF">
        <w:rPr>
          <w:rFonts w:ascii="Arial" w:eastAsia="Calibri" w:hAnsi="Arial" w:cs="Times New Roman"/>
          <w:sz w:val="24"/>
          <w:szCs w:val="24"/>
          <w:lang w:eastAsia="en-US"/>
        </w:rPr>
        <w:t xml:space="preserve"> March 2021</w:t>
      </w:r>
    </w:p>
    <w:p w14:paraId="04E931FC" w14:textId="22F627E3" w:rsidR="008C1204" w:rsidRPr="001E62E4" w:rsidRDefault="00D96365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rFonts w:ascii="Arial" w:eastAsia="Calibri" w:hAnsi="Arial" w:cs="Times New Roman"/>
          <w:sz w:val="24"/>
          <w:szCs w:val="24"/>
          <w:lang w:eastAsia="en-US"/>
        </w:rPr>
        <w:t>Dear Parents and Carers,</w:t>
      </w:r>
    </w:p>
    <w:p w14:paraId="5990F118" w14:textId="77777777" w:rsidR="00D96365" w:rsidRPr="001E62E4" w:rsidRDefault="00D96365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</w:p>
    <w:p w14:paraId="0BCBD5D8" w14:textId="5257DEFA" w:rsidR="001E62E4" w:rsidRPr="00C0534A" w:rsidRDefault="00B543AF" w:rsidP="001E62E4">
      <w:pPr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Return</w:t>
      </w:r>
      <w:r w:rsidR="00547655">
        <w:rPr>
          <w:rFonts w:ascii="Arial" w:hAnsi="Arial" w:cs="Arial"/>
          <w:b/>
          <w:bCs/>
          <w:sz w:val="26"/>
          <w:szCs w:val="26"/>
        </w:rPr>
        <w:t>ing</w:t>
      </w:r>
      <w:r>
        <w:rPr>
          <w:rFonts w:ascii="Arial" w:hAnsi="Arial" w:cs="Arial"/>
          <w:b/>
          <w:bCs/>
          <w:sz w:val="26"/>
          <w:szCs w:val="26"/>
        </w:rPr>
        <w:t xml:space="preserve"> to school on 8</w:t>
      </w:r>
      <w:r w:rsidRPr="00B543AF">
        <w:rPr>
          <w:rFonts w:ascii="Arial" w:hAnsi="Arial" w:cs="Arial"/>
          <w:b/>
          <w:bCs/>
          <w:sz w:val="26"/>
          <w:szCs w:val="26"/>
          <w:vertAlign w:val="superscript"/>
        </w:rPr>
        <w:t>th</w:t>
      </w:r>
      <w:r>
        <w:rPr>
          <w:rFonts w:ascii="Arial" w:hAnsi="Arial" w:cs="Arial"/>
          <w:b/>
          <w:bCs/>
          <w:sz w:val="26"/>
          <w:szCs w:val="26"/>
        </w:rPr>
        <w:t xml:space="preserve"> March </w:t>
      </w:r>
      <w:r w:rsidR="00730EDE">
        <w:rPr>
          <w:rFonts w:ascii="Arial" w:hAnsi="Arial" w:cs="Arial"/>
          <w:b/>
          <w:bCs/>
          <w:sz w:val="26"/>
          <w:szCs w:val="26"/>
        </w:rPr>
        <w:t xml:space="preserve">2021 </w:t>
      </w:r>
      <w:r>
        <w:rPr>
          <w:rFonts w:ascii="Arial" w:hAnsi="Arial" w:cs="Arial"/>
          <w:b/>
          <w:bCs/>
          <w:sz w:val="26"/>
          <w:szCs w:val="26"/>
        </w:rPr>
        <w:t>and t</w:t>
      </w:r>
      <w:r w:rsidR="001E62E4" w:rsidRPr="00C0534A">
        <w:rPr>
          <w:rFonts w:ascii="Arial" w:hAnsi="Arial" w:cs="Arial"/>
          <w:b/>
          <w:bCs/>
          <w:sz w:val="26"/>
          <w:szCs w:val="26"/>
        </w:rPr>
        <w:t xml:space="preserve">esting in schools </w:t>
      </w:r>
    </w:p>
    <w:p w14:paraId="1FE38A25" w14:textId="68D3BF73" w:rsidR="009050A0" w:rsidRDefault="00B543AF" w:rsidP="00B543AF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We are looking forward to seeing returning students on Monday 8</w:t>
      </w:r>
      <w:r w:rsidRPr="00B543AF">
        <w:rPr>
          <w:rFonts w:ascii="Arial" w:hAnsi="Arial" w:cs="Arial"/>
          <w:bCs/>
          <w:sz w:val="24"/>
          <w:szCs w:val="24"/>
          <w:vertAlign w:val="superscript"/>
        </w:rPr>
        <w:t>th</w:t>
      </w:r>
      <w:r>
        <w:rPr>
          <w:rFonts w:ascii="Arial" w:hAnsi="Arial" w:cs="Arial"/>
          <w:bCs/>
          <w:sz w:val="24"/>
          <w:szCs w:val="24"/>
        </w:rPr>
        <w:t xml:space="preserve"> March. This week we have had between 35 and 45 students in </w:t>
      </w:r>
      <w:r w:rsidR="00547655">
        <w:rPr>
          <w:rFonts w:ascii="Arial" w:hAnsi="Arial" w:cs="Arial"/>
          <w:bCs/>
          <w:sz w:val="24"/>
          <w:szCs w:val="24"/>
        </w:rPr>
        <w:t>each day and everything has gone well.</w:t>
      </w:r>
    </w:p>
    <w:p w14:paraId="09302340" w14:textId="4DE46B7D" w:rsidR="00547655" w:rsidRDefault="00547655" w:rsidP="00B543AF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We are expecting over 90% of students back in on Monday 8</w:t>
      </w:r>
      <w:r w:rsidRPr="00547655">
        <w:rPr>
          <w:rFonts w:ascii="Arial" w:hAnsi="Arial" w:cs="Arial"/>
          <w:bCs/>
          <w:sz w:val="24"/>
          <w:szCs w:val="24"/>
          <w:vertAlign w:val="superscript"/>
        </w:rPr>
        <w:t>th</w:t>
      </w:r>
      <w:r>
        <w:rPr>
          <w:rFonts w:ascii="Arial" w:hAnsi="Arial" w:cs="Arial"/>
          <w:bCs/>
          <w:sz w:val="24"/>
          <w:szCs w:val="24"/>
        </w:rPr>
        <w:t xml:space="preserve"> and here is some information about next week</w:t>
      </w:r>
      <w:r w:rsidR="00952874">
        <w:rPr>
          <w:rFonts w:ascii="Arial" w:hAnsi="Arial" w:cs="Arial"/>
          <w:bCs/>
          <w:sz w:val="24"/>
          <w:szCs w:val="24"/>
        </w:rPr>
        <w:t xml:space="preserve"> - 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492C4895" w14:textId="67EBC375" w:rsidR="00952874" w:rsidRPr="00952874" w:rsidRDefault="00547655" w:rsidP="00952874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Students do not need </w:t>
      </w:r>
      <w:r w:rsidR="00952874">
        <w:rPr>
          <w:rFonts w:ascii="Arial" w:hAnsi="Arial" w:cs="Arial"/>
          <w:bCs/>
          <w:sz w:val="24"/>
          <w:szCs w:val="24"/>
        </w:rPr>
        <w:t>to have a test befo</w:t>
      </w:r>
      <w:r w:rsidR="00EF2BCC">
        <w:rPr>
          <w:rFonts w:ascii="Arial" w:hAnsi="Arial" w:cs="Arial"/>
          <w:bCs/>
          <w:sz w:val="24"/>
          <w:szCs w:val="24"/>
        </w:rPr>
        <w:t xml:space="preserve">re returning, but </w:t>
      </w:r>
      <w:r w:rsidR="00952874">
        <w:rPr>
          <w:rFonts w:ascii="Arial" w:hAnsi="Arial" w:cs="Arial"/>
          <w:bCs/>
          <w:sz w:val="24"/>
          <w:szCs w:val="24"/>
        </w:rPr>
        <w:t xml:space="preserve">parents </w:t>
      </w:r>
      <w:r w:rsidR="00EF2BCC">
        <w:rPr>
          <w:rFonts w:ascii="Arial" w:hAnsi="Arial" w:cs="Arial"/>
          <w:bCs/>
          <w:sz w:val="24"/>
          <w:szCs w:val="24"/>
        </w:rPr>
        <w:t xml:space="preserve">can </w:t>
      </w:r>
      <w:r w:rsidR="00952874">
        <w:rPr>
          <w:rFonts w:ascii="Arial" w:hAnsi="Arial" w:cs="Arial"/>
          <w:bCs/>
          <w:sz w:val="24"/>
          <w:szCs w:val="24"/>
        </w:rPr>
        <w:t xml:space="preserve">arrange </w:t>
      </w:r>
      <w:r w:rsidR="00EF2BCC">
        <w:rPr>
          <w:rFonts w:ascii="Arial" w:hAnsi="Arial" w:cs="Arial"/>
          <w:bCs/>
          <w:sz w:val="24"/>
          <w:szCs w:val="24"/>
        </w:rPr>
        <w:t xml:space="preserve">a test if they feel safer doing so </w:t>
      </w:r>
    </w:p>
    <w:p w14:paraId="7141CFC8" w14:textId="7E512766" w:rsidR="00547655" w:rsidRDefault="00952874" w:rsidP="00547655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Parents of students who are returning on the 8</w:t>
      </w:r>
      <w:r w:rsidRPr="00952874">
        <w:rPr>
          <w:rFonts w:ascii="Arial" w:hAnsi="Arial" w:cs="Arial"/>
          <w:bCs/>
          <w:sz w:val="24"/>
          <w:szCs w:val="24"/>
          <w:vertAlign w:val="superscript"/>
        </w:rPr>
        <w:t>th</w:t>
      </w:r>
      <w:r>
        <w:rPr>
          <w:rFonts w:ascii="Arial" w:hAnsi="Arial" w:cs="Arial"/>
          <w:bCs/>
          <w:sz w:val="24"/>
          <w:szCs w:val="24"/>
        </w:rPr>
        <w:t xml:space="preserve"> should have received a letter from me about testing, with a consent form. This form should be signed and sent in so we can test students regularly. </w:t>
      </w:r>
    </w:p>
    <w:p w14:paraId="0A616713" w14:textId="7309DC0A" w:rsidR="00952874" w:rsidRDefault="00952874" w:rsidP="00547655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The vast majority of students who have been in school</w:t>
      </w:r>
      <w:r w:rsidR="00730EDE">
        <w:rPr>
          <w:rFonts w:ascii="Arial" w:hAnsi="Arial" w:cs="Arial"/>
          <w:bCs/>
          <w:sz w:val="24"/>
          <w:szCs w:val="24"/>
        </w:rPr>
        <w:t xml:space="preserve"> over recent weeks </w:t>
      </w:r>
      <w:r>
        <w:rPr>
          <w:rFonts w:ascii="Arial" w:hAnsi="Arial" w:cs="Arial"/>
          <w:bCs/>
          <w:sz w:val="24"/>
          <w:szCs w:val="24"/>
        </w:rPr>
        <w:t xml:space="preserve">are tested by our staff </w:t>
      </w:r>
      <w:r w:rsidR="00730EDE">
        <w:rPr>
          <w:rFonts w:ascii="Arial" w:hAnsi="Arial" w:cs="Arial"/>
          <w:bCs/>
          <w:sz w:val="24"/>
          <w:szCs w:val="24"/>
        </w:rPr>
        <w:t xml:space="preserve">and </w:t>
      </w:r>
      <w:r w:rsidR="00EF2BCC">
        <w:rPr>
          <w:rFonts w:ascii="Arial" w:hAnsi="Arial" w:cs="Arial"/>
          <w:bCs/>
          <w:sz w:val="24"/>
          <w:szCs w:val="24"/>
        </w:rPr>
        <w:t xml:space="preserve">have learned to be </w:t>
      </w:r>
      <w:r>
        <w:rPr>
          <w:rFonts w:ascii="Arial" w:hAnsi="Arial" w:cs="Arial"/>
          <w:bCs/>
          <w:sz w:val="24"/>
          <w:szCs w:val="24"/>
        </w:rPr>
        <w:t xml:space="preserve">brave and tolerate the tests. Testing has been going very well. </w:t>
      </w:r>
    </w:p>
    <w:p w14:paraId="2B891FF1" w14:textId="7F9EB10E" w:rsidR="00EF2BCC" w:rsidRPr="00EF2BCC" w:rsidRDefault="00952874" w:rsidP="00EF2BCC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We intend to test all students and staff at least once a week - and hopefully twice </w:t>
      </w:r>
    </w:p>
    <w:p w14:paraId="0DE8A575" w14:textId="5AB63EA9" w:rsidR="00952874" w:rsidRDefault="00952874" w:rsidP="00547655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Over 90% of staff have had their first Covid vaccination </w:t>
      </w:r>
    </w:p>
    <w:p w14:paraId="1C8ECD76" w14:textId="4C3BA941" w:rsidR="00EF2BCC" w:rsidRDefault="00EF2BCC" w:rsidP="00547655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We have had no cases or positive tests in school since Christmas </w:t>
      </w:r>
    </w:p>
    <w:p w14:paraId="27D907D8" w14:textId="7F992114" w:rsidR="00EF2BCC" w:rsidRDefault="00EF2BCC" w:rsidP="00547655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Students will remain in strict bubbles </w:t>
      </w:r>
    </w:p>
    <w:p w14:paraId="3096EA69" w14:textId="757E1738" w:rsidR="00B9368E" w:rsidRPr="00547655" w:rsidRDefault="00B9368E" w:rsidP="00547655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All transport providers have been told that students are back in from 8</w:t>
      </w:r>
      <w:r w:rsidRPr="00B9368E">
        <w:rPr>
          <w:rFonts w:ascii="Arial" w:hAnsi="Arial" w:cs="Arial"/>
          <w:bCs/>
          <w:sz w:val="24"/>
          <w:szCs w:val="24"/>
          <w:vertAlign w:val="superscript"/>
        </w:rPr>
        <w:t>th</w:t>
      </w:r>
      <w:r>
        <w:rPr>
          <w:rFonts w:ascii="Arial" w:hAnsi="Arial" w:cs="Arial"/>
          <w:bCs/>
          <w:sz w:val="24"/>
          <w:szCs w:val="24"/>
        </w:rPr>
        <w:t xml:space="preserve"> March </w:t>
      </w:r>
      <w:bookmarkStart w:id="0" w:name="_GoBack"/>
      <w:bookmarkEnd w:id="0"/>
    </w:p>
    <w:p w14:paraId="34573109" w14:textId="3D07D551" w:rsidR="00547655" w:rsidRDefault="00730EDE" w:rsidP="00B543AF">
      <w:pPr>
        <w:rPr>
          <w:rFonts w:ascii="Arial" w:hAnsi="Arial" w:cs="Arial"/>
          <w:color w:val="201F1E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>Our staff</w:t>
      </w:r>
      <w:r w:rsidR="00EF2BCC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are very good at testing and we are happy to continue with the </w:t>
      </w: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>testing to support you</w:t>
      </w:r>
      <w:r w:rsidR="00EF2BCC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(</w:t>
      </w:r>
      <w:r w:rsidR="00EF2BCC" w:rsidRPr="00730EDE">
        <w:rPr>
          <w:rFonts w:ascii="Arial" w:hAnsi="Arial" w:cs="Arial"/>
          <w:i/>
          <w:color w:val="201F1E"/>
          <w:sz w:val="24"/>
          <w:szCs w:val="24"/>
          <w:shd w:val="clear" w:color="auto" w:fill="FFFFFF"/>
        </w:rPr>
        <w:t xml:space="preserve">you will be aware that mainstream students and their families are being asked to </w:t>
      </w:r>
      <w:r w:rsidRPr="00730EDE">
        <w:rPr>
          <w:rFonts w:ascii="Arial" w:hAnsi="Arial" w:cs="Arial"/>
          <w:i/>
          <w:color w:val="201F1E"/>
          <w:sz w:val="24"/>
          <w:szCs w:val="24"/>
          <w:shd w:val="clear" w:color="auto" w:fill="FFFFFF"/>
        </w:rPr>
        <w:t>test at home</w:t>
      </w: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). </w:t>
      </w:r>
    </w:p>
    <w:p w14:paraId="47376FFD" w14:textId="6F99ADB7" w:rsidR="00EF2BCC" w:rsidRDefault="00EF2BCC" w:rsidP="00B543AF">
      <w:pPr>
        <w:rPr>
          <w:rFonts w:ascii="Arial" w:hAnsi="Arial" w:cs="Arial"/>
          <w:color w:val="201F1E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>Please contact me if you wish to test your son / daughter at home. If I don’t hear from you I will assume you want us to continue with the testing</w:t>
      </w:r>
      <w:r w:rsidR="00730EDE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here at school</w:t>
      </w: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. </w:t>
      </w:r>
    </w:p>
    <w:p w14:paraId="7EC7A616" w14:textId="77777777" w:rsidR="00EF2BCC" w:rsidRDefault="00EF2BCC" w:rsidP="004B02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>If you wish to discuss any issues, y</w:t>
      </w:r>
      <w:r w:rsidR="00B543AF">
        <w:rPr>
          <w:rFonts w:ascii="Arial" w:hAnsi="Arial" w:cs="Arial"/>
          <w:color w:val="201F1E"/>
          <w:sz w:val="24"/>
          <w:szCs w:val="24"/>
          <w:shd w:val="clear" w:color="auto" w:fill="FFFFFF"/>
        </w:rPr>
        <w:t>ou can contact me on my mobile</w:t>
      </w:r>
      <w:r w:rsidR="004B029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phone</w:t>
      </w:r>
      <w:r w:rsidR="00B543AF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on</w:t>
      </w:r>
      <w:r w:rsidR="004B029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</w:t>
      </w:r>
      <w:r w:rsidR="004B029A" w:rsidRPr="001E62E4">
        <w:rPr>
          <w:rFonts w:ascii="Arial" w:hAnsi="Arial" w:cs="Arial"/>
          <w:b/>
          <w:sz w:val="24"/>
          <w:szCs w:val="24"/>
        </w:rPr>
        <w:t>07900 – 366710</w:t>
      </w:r>
      <w:r w:rsidR="004B029A" w:rsidRPr="004B029A">
        <w:rPr>
          <w:rFonts w:ascii="Arial" w:hAnsi="Arial" w:cs="Arial"/>
          <w:sz w:val="24"/>
          <w:szCs w:val="24"/>
        </w:rPr>
        <w:t xml:space="preserve"> </w:t>
      </w:r>
    </w:p>
    <w:p w14:paraId="32DD5BBF" w14:textId="0D227AA4" w:rsidR="004B029A" w:rsidRDefault="004B029A" w:rsidP="004B029A">
      <w:pPr>
        <w:rPr>
          <w:rFonts w:ascii="Arial" w:hAnsi="Arial" w:cs="Arial"/>
          <w:b/>
          <w:sz w:val="24"/>
          <w:szCs w:val="24"/>
        </w:rPr>
      </w:pPr>
      <w:r w:rsidRPr="004B029A">
        <w:rPr>
          <w:rFonts w:ascii="Arial" w:hAnsi="Arial" w:cs="Arial"/>
          <w:sz w:val="24"/>
          <w:szCs w:val="24"/>
        </w:rPr>
        <w:t>or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by email at </w:t>
      </w:r>
      <w:hyperlink r:id="rId23" w:history="1">
        <w:r w:rsidRPr="00610E02">
          <w:rPr>
            <w:rStyle w:val="Hyperlink"/>
            <w:rFonts w:ascii="Arial" w:hAnsi="Arial" w:cs="Arial"/>
            <w:b/>
            <w:sz w:val="24"/>
            <w:szCs w:val="24"/>
          </w:rPr>
          <w:t>head@lancaster.southend.sch.uk</w:t>
        </w:r>
      </w:hyperlink>
      <w:r>
        <w:rPr>
          <w:rFonts w:ascii="Arial" w:hAnsi="Arial" w:cs="Arial"/>
          <w:b/>
          <w:sz w:val="24"/>
          <w:szCs w:val="24"/>
        </w:rPr>
        <w:t xml:space="preserve">  </w:t>
      </w:r>
    </w:p>
    <w:p w14:paraId="354E1F29" w14:textId="5A9E07D4" w:rsidR="008C1204" w:rsidRPr="001E62E4" w:rsidRDefault="008C1204" w:rsidP="00D96365">
      <w:pPr>
        <w:rPr>
          <w:rFonts w:ascii="Arial" w:hAnsi="Arial" w:cs="Arial"/>
          <w:sz w:val="24"/>
          <w:szCs w:val="24"/>
        </w:rPr>
      </w:pPr>
      <w:r w:rsidRPr="001E62E4">
        <w:rPr>
          <w:rFonts w:ascii="Arial" w:eastAsia="Calibri" w:hAnsi="Arial" w:cs="Arial"/>
          <w:sz w:val="24"/>
          <w:szCs w:val="24"/>
          <w:lang w:eastAsia="en-US"/>
        </w:rPr>
        <w:t>Yours sincerely</w:t>
      </w:r>
    </w:p>
    <w:p w14:paraId="0B867D6E" w14:textId="418B42D9" w:rsidR="008C1204" w:rsidRPr="001E62E4" w:rsidRDefault="00D96365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noProof/>
          <w:sz w:val="24"/>
          <w:szCs w:val="24"/>
        </w:rPr>
        <w:drawing>
          <wp:inline distT="0" distB="0" distL="0" distR="0" wp14:anchorId="789B00AE" wp14:editId="2601DCB6">
            <wp:extent cx="552450" cy="329935"/>
            <wp:effectExtent l="0" t="0" r="0" b="0"/>
            <wp:docPr id="1" name="Picture 1" descr="Tom JO S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m JO Si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83" cy="33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D7C19" w14:textId="649CBC18" w:rsidR="008C1204" w:rsidRPr="001E62E4" w:rsidRDefault="008C1204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rFonts w:ascii="Arial" w:eastAsia="Calibri" w:hAnsi="Arial" w:cs="Times New Roman"/>
          <w:sz w:val="24"/>
          <w:szCs w:val="24"/>
          <w:lang w:eastAsia="en-US"/>
        </w:rPr>
        <w:t>Tom Jackson-Owens</w:t>
      </w:r>
    </w:p>
    <w:p w14:paraId="46E5783E" w14:textId="4D0363BE" w:rsidR="008C1204" w:rsidRPr="001E62E4" w:rsidRDefault="008C1204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rFonts w:ascii="Arial" w:eastAsia="Calibri" w:hAnsi="Arial" w:cs="Times New Roman"/>
          <w:sz w:val="24"/>
          <w:szCs w:val="24"/>
          <w:lang w:eastAsia="en-US"/>
        </w:rPr>
        <w:t>Headteacher.</w:t>
      </w:r>
    </w:p>
    <w:sectPr w:rsidR="008C1204" w:rsidRPr="001E62E4" w:rsidSect="00D96365">
      <w:headerReference w:type="first" r:id="rId25"/>
      <w:footerReference w:type="first" r:id="rId26"/>
      <w:pgSz w:w="11906" w:h="16838" w:code="9"/>
      <w:pgMar w:top="3402" w:right="624" w:bottom="1701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01E3C" w14:textId="77777777" w:rsidR="008A7FFA" w:rsidRDefault="008A7FFA" w:rsidP="002E1B4A">
      <w:pPr>
        <w:spacing w:after="0" w:line="240" w:lineRule="auto"/>
      </w:pPr>
      <w:r>
        <w:separator/>
      </w:r>
    </w:p>
  </w:endnote>
  <w:endnote w:type="continuationSeparator" w:id="0">
    <w:p w14:paraId="083804DC" w14:textId="77777777" w:rsidR="008A7FFA" w:rsidRDefault="008A7FFA" w:rsidP="002E1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775F2" w14:textId="77777777" w:rsidR="00BE328C" w:rsidRDefault="004D0FB3" w:rsidP="002509EF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F775F7" wp14:editId="44F775F8">
              <wp:simplePos x="0" y="0"/>
              <wp:positionH relativeFrom="column">
                <wp:posOffset>-442433</wp:posOffset>
              </wp:positionH>
              <wp:positionV relativeFrom="paragraph">
                <wp:posOffset>-448635</wp:posOffset>
              </wp:positionV>
              <wp:extent cx="7548541" cy="1063256"/>
              <wp:effectExtent l="0" t="0" r="0" b="38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48541" cy="106325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F77611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2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3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4" w14:textId="77777777" w:rsidR="004D0FB3" w:rsidRPr="00814C9C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  <w:r w:rsidRPr="00814C9C"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  <w:t>SEN Trust Southend -  a charity and a company limited by guarantee, registered in England with company number 07973980</w:t>
                          </w:r>
                        </w:p>
                        <w:p w14:paraId="44F77615" w14:textId="77777777" w:rsidR="004D0FB3" w:rsidRPr="00814C9C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  <w:r w:rsidRPr="00814C9C"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  <w:t>Registered office – Mountdale Gardens, Leigh on Sea, Essex, SS9 4AW</w:t>
                          </w:r>
                        </w:p>
                        <w:p w14:paraId="44F77616" w14:textId="77777777" w:rsidR="004D0FB3" w:rsidRDefault="004D0FB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4F775F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0;text-align:left;margin-left:-34.85pt;margin-top:-35.35pt;width:594.35pt;height:83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" fillcolor="white [3201]" stroked="f" strokeweight=".5pt">
              <v:textbox>
                <w:txbxContent>
                  <w:p w14:paraId="44F77611" w14:textId="77777777" w:rsidR="004D0FB3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14:paraId="44F77612" w14:textId="77777777" w:rsidR="004D0FB3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14:paraId="44F77613" w14:textId="77777777" w:rsidR="004D0FB3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14:paraId="44F77614" w14:textId="77777777" w:rsidR="004D0FB3" w:rsidRPr="00814C9C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>SEN Trust Southend -  a charity and a company limited by guarantee, registered in England with company number 07973980</w:t>
                    </w:r>
                  </w:p>
                  <w:p w14:paraId="44F77615" w14:textId="77777777" w:rsidR="004D0FB3" w:rsidRPr="00814C9C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>Registered office – Mountdale Gardens, Leigh on Sea, Essex, SS9 4AW</w:t>
                    </w:r>
                  </w:p>
                  <w:p w14:paraId="44F77616" w14:textId="77777777" w:rsidR="004D0FB3" w:rsidRDefault="004D0FB3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45189" w14:textId="77777777" w:rsidR="008A7FFA" w:rsidRDefault="008A7FFA" w:rsidP="002E1B4A">
      <w:pPr>
        <w:spacing w:after="0" w:line="240" w:lineRule="auto"/>
      </w:pPr>
      <w:r>
        <w:separator/>
      </w:r>
    </w:p>
  </w:footnote>
  <w:footnote w:type="continuationSeparator" w:id="0">
    <w:p w14:paraId="279B639E" w14:textId="77777777" w:rsidR="008A7FFA" w:rsidRDefault="008A7FFA" w:rsidP="002E1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775F1" w14:textId="77777777" w:rsidR="00FB72EE" w:rsidRDefault="00B02F3C" w:rsidP="00814C9C">
    <w:pPr>
      <w:pStyle w:val="Header"/>
      <w:tabs>
        <w:tab w:val="clear" w:pos="4513"/>
        <w:tab w:val="clear" w:pos="9026"/>
        <w:tab w:val="left" w:pos="8104"/>
      </w:tabs>
    </w:pPr>
    <w:r>
      <w:rPr>
        <w:rFonts w:ascii="Arial" w:eastAsia="Calibri" w:hAnsi="Arial" w:cs="Times New Roman"/>
        <w:noProof/>
        <w:sz w:val="24"/>
        <w:szCs w:val="24"/>
      </w:rPr>
      <w:drawing>
        <wp:anchor distT="0" distB="0" distL="114300" distR="114300" simplePos="0" relativeHeight="251663360" behindDoc="1" locked="0" layoutInCell="1" allowOverlap="1" wp14:anchorId="44F775F3" wp14:editId="44F775F4">
          <wp:simplePos x="0" y="0"/>
          <wp:positionH relativeFrom="column">
            <wp:posOffset>5523865</wp:posOffset>
          </wp:positionH>
          <wp:positionV relativeFrom="paragraph">
            <wp:posOffset>-314960</wp:posOffset>
          </wp:positionV>
          <wp:extent cx="924560" cy="1261110"/>
          <wp:effectExtent l="0" t="0" r="8890" b="0"/>
          <wp:wrapTight wrapText="bothSides">
            <wp:wrapPolygon edited="0">
              <wp:start x="0" y="0"/>
              <wp:lineTo x="0" y="21208"/>
              <wp:lineTo x="21363" y="21208"/>
              <wp:lineTo x="21363" y="0"/>
              <wp:lineTo x="0" y="0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T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560" cy="126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Calibri" w:hAnsi="Arial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44F775F5" wp14:editId="44F775F6">
          <wp:simplePos x="0" y="0"/>
          <wp:positionH relativeFrom="column">
            <wp:posOffset>-104775</wp:posOffset>
          </wp:positionH>
          <wp:positionV relativeFrom="paragraph">
            <wp:posOffset>-238760</wp:posOffset>
          </wp:positionV>
          <wp:extent cx="1062355" cy="1296670"/>
          <wp:effectExtent l="0" t="0" r="4445" b="0"/>
          <wp:wrapTight wrapText="bothSides">
            <wp:wrapPolygon edited="0">
              <wp:start x="0" y="0"/>
              <wp:lineTo x="0" y="21262"/>
              <wp:lineTo x="21303" y="21262"/>
              <wp:lineTo x="21303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caster logo jpeg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55" cy="1296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4C9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2167E"/>
    <w:multiLevelType w:val="hybridMultilevel"/>
    <w:tmpl w:val="F4809972"/>
    <w:lvl w:ilvl="0" w:tplc="179E7A5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5CA91BD7"/>
    <w:multiLevelType w:val="hybridMultilevel"/>
    <w:tmpl w:val="29C615F2"/>
    <w:lvl w:ilvl="0" w:tplc="25406CA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C5D"/>
    <w:rsid w:val="00003A73"/>
    <w:rsid w:val="00051590"/>
    <w:rsid w:val="00060261"/>
    <w:rsid w:val="0006598C"/>
    <w:rsid w:val="00074E8A"/>
    <w:rsid w:val="000A3A57"/>
    <w:rsid w:val="000B2A59"/>
    <w:rsid w:val="001113DC"/>
    <w:rsid w:val="001138D6"/>
    <w:rsid w:val="00134112"/>
    <w:rsid w:val="00140041"/>
    <w:rsid w:val="00174A07"/>
    <w:rsid w:val="001B5F20"/>
    <w:rsid w:val="001D2826"/>
    <w:rsid w:val="001E62E4"/>
    <w:rsid w:val="0022083B"/>
    <w:rsid w:val="002509EF"/>
    <w:rsid w:val="00264EDB"/>
    <w:rsid w:val="002D5E0C"/>
    <w:rsid w:val="002E1B4A"/>
    <w:rsid w:val="003026AB"/>
    <w:rsid w:val="0030681B"/>
    <w:rsid w:val="00315AF1"/>
    <w:rsid w:val="00322258"/>
    <w:rsid w:val="00340013"/>
    <w:rsid w:val="003662AD"/>
    <w:rsid w:val="003A4C24"/>
    <w:rsid w:val="003D142C"/>
    <w:rsid w:val="003D40FE"/>
    <w:rsid w:val="003E2A8D"/>
    <w:rsid w:val="00402AEC"/>
    <w:rsid w:val="00424041"/>
    <w:rsid w:val="00456F69"/>
    <w:rsid w:val="00487591"/>
    <w:rsid w:val="004970FF"/>
    <w:rsid w:val="004B029A"/>
    <w:rsid w:val="004D0FB3"/>
    <w:rsid w:val="005040FB"/>
    <w:rsid w:val="00522035"/>
    <w:rsid w:val="00547655"/>
    <w:rsid w:val="0055128C"/>
    <w:rsid w:val="00552B55"/>
    <w:rsid w:val="0055534C"/>
    <w:rsid w:val="0055545A"/>
    <w:rsid w:val="005574E8"/>
    <w:rsid w:val="00561D68"/>
    <w:rsid w:val="006423DA"/>
    <w:rsid w:val="00690B10"/>
    <w:rsid w:val="006B5C23"/>
    <w:rsid w:val="006C26C1"/>
    <w:rsid w:val="006D1B37"/>
    <w:rsid w:val="00705899"/>
    <w:rsid w:val="00730EDE"/>
    <w:rsid w:val="007846B2"/>
    <w:rsid w:val="0078518A"/>
    <w:rsid w:val="007870AB"/>
    <w:rsid w:val="00797B29"/>
    <w:rsid w:val="008143B2"/>
    <w:rsid w:val="00814C9C"/>
    <w:rsid w:val="00856499"/>
    <w:rsid w:val="00886AB6"/>
    <w:rsid w:val="008A7FFA"/>
    <w:rsid w:val="008B70D0"/>
    <w:rsid w:val="008C1204"/>
    <w:rsid w:val="008C401F"/>
    <w:rsid w:val="008F5B33"/>
    <w:rsid w:val="009050A0"/>
    <w:rsid w:val="00940634"/>
    <w:rsid w:val="009434B5"/>
    <w:rsid w:val="00952874"/>
    <w:rsid w:val="0095716A"/>
    <w:rsid w:val="009D16C1"/>
    <w:rsid w:val="00A11CB6"/>
    <w:rsid w:val="00A350D8"/>
    <w:rsid w:val="00A365FC"/>
    <w:rsid w:val="00A70C85"/>
    <w:rsid w:val="00AA0115"/>
    <w:rsid w:val="00AE0479"/>
    <w:rsid w:val="00B02F3C"/>
    <w:rsid w:val="00B04A77"/>
    <w:rsid w:val="00B25988"/>
    <w:rsid w:val="00B40083"/>
    <w:rsid w:val="00B543AF"/>
    <w:rsid w:val="00B54A3E"/>
    <w:rsid w:val="00B74D55"/>
    <w:rsid w:val="00B9368E"/>
    <w:rsid w:val="00BA13BE"/>
    <w:rsid w:val="00BC17A5"/>
    <w:rsid w:val="00BC721C"/>
    <w:rsid w:val="00BE328C"/>
    <w:rsid w:val="00C0534A"/>
    <w:rsid w:val="00C37729"/>
    <w:rsid w:val="00C37D76"/>
    <w:rsid w:val="00C44145"/>
    <w:rsid w:val="00C954B1"/>
    <w:rsid w:val="00CD3077"/>
    <w:rsid w:val="00CE7D1D"/>
    <w:rsid w:val="00D15421"/>
    <w:rsid w:val="00D4535B"/>
    <w:rsid w:val="00D55375"/>
    <w:rsid w:val="00D96365"/>
    <w:rsid w:val="00DA1BAA"/>
    <w:rsid w:val="00DA60B3"/>
    <w:rsid w:val="00E01DC4"/>
    <w:rsid w:val="00E73799"/>
    <w:rsid w:val="00EA0022"/>
    <w:rsid w:val="00ED355F"/>
    <w:rsid w:val="00EE7DF0"/>
    <w:rsid w:val="00EF2BCC"/>
    <w:rsid w:val="00F14C5D"/>
    <w:rsid w:val="00F210C6"/>
    <w:rsid w:val="00F54232"/>
    <w:rsid w:val="00F71572"/>
    <w:rsid w:val="00F90C2F"/>
    <w:rsid w:val="00F95B9E"/>
    <w:rsid w:val="00F9778B"/>
    <w:rsid w:val="00FB72EE"/>
    <w:rsid w:val="00FF6DD7"/>
    <w:rsid w:val="0FDECD4D"/>
    <w:rsid w:val="2569CE14"/>
    <w:rsid w:val="267C656B"/>
    <w:rsid w:val="26B04820"/>
    <w:rsid w:val="31DE2926"/>
    <w:rsid w:val="435794AE"/>
    <w:rsid w:val="48EEA2AF"/>
    <w:rsid w:val="4F150460"/>
    <w:rsid w:val="5F0A017C"/>
    <w:rsid w:val="6D46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F775DF"/>
  <w15:docId w15:val="{EEAE6F84-8490-4AC8-B3D0-0417D3389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1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B4A"/>
  </w:style>
  <w:style w:type="paragraph" w:styleId="Footer">
    <w:name w:val="footer"/>
    <w:basedOn w:val="Normal"/>
    <w:link w:val="FooterChar"/>
    <w:uiPriority w:val="99"/>
    <w:unhideWhenUsed/>
    <w:rsid w:val="002E1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B4A"/>
  </w:style>
  <w:style w:type="character" w:styleId="Hyperlink">
    <w:name w:val="Hyperlink"/>
    <w:basedOn w:val="DefaultParagraphFont"/>
    <w:uiPriority w:val="99"/>
    <w:unhideWhenUsed/>
    <w:rsid w:val="00003A7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28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7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0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openxmlformats.org/officeDocument/2006/relationships/image" Target="media/image20.jpe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0.jp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ancaster.southend.sch.uk" TargetMode="External"/><Relationship Id="rId20" Type="http://schemas.openxmlformats.org/officeDocument/2006/relationships/hyperlink" Target="mailto:office@lancaster.southend.sch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4.jpeg"/><Relationship Id="rId5" Type="http://schemas.openxmlformats.org/officeDocument/2006/relationships/numbering" Target="numbering.xml"/><Relationship Id="rId15" Type="http://schemas.openxmlformats.org/officeDocument/2006/relationships/image" Target="media/image3.jpg"/><Relationship Id="rId23" Type="http://schemas.openxmlformats.org/officeDocument/2006/relationships/hyperlink" Target="mailto:head@lancaster.southend.sch.uk" TargetMode="Externa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07/relationships/hdphoto" Target="media/hdphoto10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office@lancaster.southend.sch.uk" TargetMode="External"/><Relationship Id="rId22" Type="http://schemas.openxmlformats.org/officeDocument/2006/relationships/hyperlink" Target="http://www.lancaster.southend.sch.uk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ffice\AppData\Roaming\Microsoft\Templates\Acad%20Headed%20Log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0f93b56-c5f7-4edf-a97a-62c3593b7fdd">
      <UserInfo>
        <DisplayName>Helen Stone</DisplayName>
        <AccountId>13</AccountId>
        <AccountType/>
      </UserInfo>
      <UserInfo>
        <DisplayName>Beverley May</DisplayName>
        <AccountId>16</AccountId>
        <AccountType/>
      </UserInfo>
      <UserInfo>
        <DisplayName>Natalie Bambridge</DisplayName>
        <AccountId>14</AccountId>
        <AccountType/>
      </UserInfo>
      <UserInfo>
        <DisplayName>Tom Jackson-Owens</DisplayName>
        <AccountId>19</AccountId>
        <AccountType/>
      </UserInfo>
      <UserInfo>
        <DisplayName>Julia Leach</DisplayName>
        <AccountId>12</AccountId>
        <AccountType/>
      </UserInfo>
      <UserInfo>
        <DisplayName>Nathan Cresswell</DisplayName>
        <AccountId>18</AccountId>
        <AccountType/>
      </UserInfo>
      <UserInfo>
        <DisplayName>Natalie Cantle</DisplayName>
        <AccountId>6</AccountId>
        <AccountType/>
      </UserInfo>
      <UserInfo>
        <DisplayName>Jayden Simmons</DisplayName>
        <AccountId>15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0158CBCD66E04FAD7B95704DFD6CD6" ma:contentTypeVersion="12" ma:contentTypeDescription="Create a new document." ma:contentTypeScope="" ma:versionID="6bbd2cf9c379c94f53125869b61c141a">
  <xsd:schema xmlns:xsd="http://www.w3.org/2001/XMLSchema" xmlns:xs="http://www.w3.org/2001/XMLSchema" xmlns:p="http://schemas.microsoft.com/office/2006/metadata/properties" xmlns:ns2="538d72e3-4937-43ac-a9ba-a17a1dc7069b" xmlns:ns3="60f93b56-c5f7-4edf-a97a-62c3593b7fdd" targetNamespace="http://schemas.microsoft.com/office/2006/metadata/properties" ma:root="true" ma:fieldsID="6ae6387530173981b0d2da3bdebe73a7" ns2:_="" ns3:_="">
    <xsd:import namespace="538d72e3-4937-43ac-a9ba-a17a1dc7069b"/>
    <xsd:import namespace="60f93b56-c5f7-4edf-a97a-62c3593b7f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d72e3-4937-43ac-a9ba-a17a1dc706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93b56-c5f7-4edf-a97a-62c3593b7fd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42875-80F0-435F-BE02-AF077F781688}">
  <ds:schemaRefs>
    <ds:schemaRef ds:uri="http://schemas.microsoft.com/office/2006/metadata/properties"/>
    <ds:schemaRef ds:uri="http://schemas.microsoft.com/office/infopath/2007/PartnerControls"/>
    <ds:schemaRef ds:uri="60f93b56-c5f7-4edf-a97a-62c3593b7fdd"/>
  </ds:schemaRefs>
</ds:datastoreItem>
</file>

<file path=customXml/itemProps2.xml><?xml version="1.0" encoding="utf-8"?>
<ds:datastoreItem xmlns:ds="http://schemas.openxmlformats.org/officeDocument/2006/customXml" ds:itemID="{023A439E-6F11-4A71-B0E5-3F809069B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8d72e3-4937-43ac-a9ba-a17a1dc7069b"/>
    <ds:schemaRef ds:uri="60f93b56-c5f7-4edf-a97a-62c3593b7f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F05145-41F3-4CC0-B4E4-ACDC0E55B2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5BA8A4-3526-462E-800F-3D67A4D19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Acad Headed Logos</Template>
  <TotalTime>131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Barrett</dc:creator>
  <cp:lastModifiedBy>Tom Jackson-Owens</cp:lastModifiedBy>
  <cp:revision>15</cp:revision>
  <cp:lastPrinted>2020-10-20T12:50:00Z</cp:lastPrinted>
  <dcterms:created xsi:type="dcterms:W3CDTF">2020-12-11T13:17:00Z</dcterms:created>
  <dcterms:modified xsi:type="dcterms:W3CDTF">2021-03-03T16:58:00Z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0x010100F30158CBCD66E04FAD7B95704DFD6CD6</vt:lpwstr>
  </property>
</Properties>
</file>