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7E634" w14:textId="2E21FB94" w:rsidR="00C0534A" w:rsidRDefault="00814C9C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F775E1" wp14:editId="44F775E2">
                <wp:simplePos x="0" y="0"/>
                <wp:positionH relativeFrom="page">
                  <wp:posOffset>127591</wp:posOffset>
                </wp:positionH>
                <wp:positionV relativeFrom="page">
                  <wp:posOffset>1488558</wp:posOffset>
                </wp:positionV>
                <wp:extent cx="7272020" cy="637954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2020" cy="637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775F9" w14:textId="77777777" w:rsidR="00A365FC" w:rsidRPr="00B54A3E" w:rsidRDefault="004D0FB3" w:rsidP="004D0FB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70C0"/>
                                <w:szCs w:val="20"/>
                              </w:rPr>
                            </w:pP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</w:t>
                            </w:r>
                            <w:r w:rsid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Prittlewell Chase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,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Westcliff-on-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ea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, Essex</w:t>
                            </w:r>
                            <w:r w:rsidR="001113D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SS0 0RT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                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="00814C9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Headteacher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: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 xml:space="preserve"> </w:t>
                            </w:r>
                            <w:r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T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Cs w:val="20"/>
                              </w:rPr>
                              <w:t>om Jackson-Owens</w:t>
                            </w:r>
                          </w:p>
                          <w:p w14:paraId="44F775FA" w14:textId="77777777" w:rsidR="00BE328C" w:rsidRPr="004D0FB3" w:rsidRDefault="00E01DC4" w:rsidP="00814C9C">
                            <w:pPr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  <w:r w:rsidRPr="004D0FB3">
                              <w:rPr>
                                <w:rFonts w:ascii="Arial" w:hAnsi="Arial" w:cs="Arial"/>
                                <w:noProof/>
                                <w:color w:val="0070C0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4F7760B" wp14:editId="44F7760C">
                                  <wp:extent cx="223283" cy="223283"/>
                                  <wp:effectExtent l="0" t="0" r="5715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hone clipart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grayscl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2727" cy="222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328C" w:rsidRPr="00B54A3E">
                              <w:rPr>
                                <w:rFonts w:ascii="Arial" w:hAnsi="Arial" w:cs="Arial"/>
                                <w:color w:val="0070C0"/>
                                <w:sz w:val="20"/>
                                <w:szCs w:val="24"/>
                              </w:rPr>
                              <w:t>01702 342543</w:t>
                            </w:r>
                            <w:r w:rsidR="006423DA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 w:rsidR="00A365FC" w:rsidRPr="00B54A3E">
                              <w:rPr>
                                <w:rFonts w:ascii="Arial" w:hAnsi="Arial" w:cs="Arial"/>
                                <w:color w:val="0070C0"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D" wp14:editId="44F7760E">
                                  <wp:extent cx="276446" cy="165891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nvelope clipart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3">
                                                    <a14:imgEffect>
                                                      <a14:artisticPhotocopy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446" cy="1658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color w:val="0070C0"/>
                                <w:u w:val="none"/>
                              </w:rPr>
                              <w:t xml:space="preserve"> </w:t>
                            </w:r>
                            <w:r w:rsidR="00BE328C" w:rsidRPr="004D0FB3">
                              <w:rPr>
                                <w:rStyle w:val="Hyperlink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4" w:history="1">
                              <w:r w:rsidR="00C954B1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office@lancaster.southend.sch.uk</w:t>
                              </w:r>
                            </w:hyperlink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6423DA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 </w:t>
                            </w:r>
                            <w:r w:rsidRPr="004D0FB3">
                              <w:rPr>
                                <w:noProof/>
                                <w:color w:val="0070C0"/>
                              </w:rPr>
                              <w:drawing>
                                <wp:inline distT="0" distB="0" distL="0" distR="0" wp14:anchorId="44F7760F" wp14:editId="44F77610">
                                  <wp:extent cx="180754" cy="304074"/>
                                  <wp:effectExtent l="0" t="0" r="0" b="127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ouse image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303" cy="3033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365FC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424041" w:rsidRPr="004D0FB3"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hyperlink r:id="rId16" w:history="1">
                              <w:r w:rsidR="00BE328C" w:rsidRPr="004D0FB3">
                                <w:rPr>
                                  <w:rStyle w:val="Hyperlink"/>
                                  <w:rFonts w:ascii="Arial" w:hAnsi="Arial" w:cs="Arial"/>
                                  <w:color w:val="0070C0"/>
                                  <w:sz w:val="20"/>
                                  <w:szCs w:val="20"/>
                                  <w:u w:val="none"/>
                                </w:rPr>
                                <w:t>www.lancaster.southend.sch.uk</w:t>
                              </w:r>
                            </w:hyperlink>
                          </w:p>
                          <w:p w14:paraId="44F775FB" w14:textId="77777777" w:rsidR="009434B5" w:rsidRPr="004D0FB3" w:rsidRDefault="009434B5" w:rsidP="00814C9C">
                            <w:pPr>
                              <w:shd w:val="clear" w:color="auto" w:fill="548DD4" w:themeFill="text2" w:themeFillTint="99"/>
                              <w:spacing w:after="0" w:line="240" w:lineRule="auto"/>
                              <w:jc w:val="center"/>
                              <w:rPr>
                                <w:rStyle w:val="Hyperlink"/>
                                <w:rFonts w:ascii="Arial" w:hAnsi="Arial" w:cs="Arial"/>
                                <w:color w:val="0070C0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5FC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  <w:t xml:space="preserve"> ------------------------------------------------------------------------------------------------------------------------------------------------------</w:t>
                            </w:r>
                          </w:p>
                          <w:p w14:paraId="44F775FD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E" w14:textId="77777777" w:rsidR="009434B5" w:rsidRP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5FF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0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1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2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3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4" w14:textId="77777777" w:rsidR="009434B5" w:rsidRDefault="009434B5" w:rsidP="009434B5">
                            <w:pPr>
                              <w:pBdr>
                                <w:bottom w:val="single" w:sz="4" w:space="1" w:color="auto"/>
                              </w:pBd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  <w:t>--------------</w:t>
                            </w:r>
                          </w:p>
                          <w:p w14:paraId="44F77605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6" w14:textId="77777777" w:rsidR="009434B5" w:rsidRDefault="009434B5" w:rsidP="00BE328C">
                            <w:pPr>
                              <w:spacing w:after="0" w:line="240" w:lineRule="auto"/>
                              <w:rPr>
                                <w:rStyle w:val="Hyperlink"/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  <w:u w:val="none"/>
                              </w:rPr>
                            </w:pPr>
                          </w:p>
                          <w:p w14:paraId="44F77607" w14:textId="77777777" w:rsidR="009434B5" w:rsidRPr="006D1B37" w:rsidRDefault="009434B5" w:rsidP="00BE328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365F91" w:themeColor="accent1" w:themeShade="BF"/>
                                <w:sz w:val="20"/>
                                <w:szCs w:val="20"/>
                              </w:rPr>
                            </w:pPr>
                          </w:p>
                          <w:p w14:paraId="44F77608" w14:textId="77777777" w:rsidR="00A365FC" w:rsidRDefault="00A365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775E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.05pt;margin-top:117.2pt;width:572.6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" filled="f" stroked="f" strokeweight=".5pt">
                <v:textbox>
                  <w:txbxContent>
                    <w:p w14:paraId="44F775F9" w14:textId="77777777" w:rsidR="00A365FC" w:rsidRPr="00B54A3E" w:rsidRDefault="004D0FB3" w:rsidP="004D0FB3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70C0"/>
                          <w:szCs w:val="20"/>
                        </w:rPr>
                      </w:pP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</w:t>
                      </w:r>
                      <w:r w:rsid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Prittlewell Chase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,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Westcliff-on-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ea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, Essex</w:t>
                      </w:r>
                      <w:r w:rsidR="001113D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SS0 0RT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                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="00814C9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Headteacher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: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 xml:space="preserve"> </w:t>
                      </w:r>
                      <w:r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T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Cs w:val="20"/>
                        </w:rPr>
                        <w:t>om Jackson-Owens</w:t>
                      </w:r>
                    </w:p>
                    <w:p w14:paraId="44F775FA" w14:textId="77777777" w:rsidR="00BE328C" w:rsidRPr="004D0FB3" w:rsidRDefault="00E01DC4" w:rsidP="00814C9C">
                      <w:pPr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  <w:r w:rsidRPr="004D0FB3">
                        <w:rPr>
                          <w:rFonts w:ascii="Arial" w:hAnsi="Arial" w:cs="Arial"/>
                          <w:noProof/>
                          <w:color w:val="0070C0"/>
                          <w:sz w:val="20"/>
                          <w:szCs w:val="20"/>
                        </w:rPr>
                        <w:drawing>
                          <wp:inline distT="0" distB="0" distL="0" distR="0" wp14:anchorId="44F7760B" wp14:editId="44F7760C">
                            <wp:extent cx="223283" cy="223283"/>
                            <wp:effectExtent l="0" t="0" r="5715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hone clipart.jpg"/>
                                    <pic:cNvPicPr/>
                                  </pic:nvPicPr>
                                  <pic:blipFill>
                                    <a:blip r:embed="rId17">
                                      <a:grayscl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2727" cy="222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328C" w:rsidRPr="00B54A3E">
                        <w:rPr>
                          <w:rFonts w:ascii="Arial" w:hAnsi="Arial" w:cs="Arial"/>
                          <w:color w:val="0070C0"/>
                          <w:sz w:val="20"/>
                          <w:szCs w:val="24"/>
                        </w:rPr>
                        <w:t>01702 342543</w:t>
                      </w:r>
                      <w:r w:rsidR="006423DA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  </w:t>
                      </w:r>
                      <w:r w:rsidR="00A365FC" w:rsidRPr="00B54A3E">
                        <w:rPr>
                          <w:rFonts w:ascii="Arial" w:hAnsi="Arial" w:cs="Arial"/>
                          <w:color w:val="0070C0"/>
                          <w:sz w:val="16"/>
                          <w:szCs w:val="20"/>
                        </w:rPr>
                        <w:t xml:space="preserve">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D" wp14:editId="44F7760E">
                            <wp:extent cx="276446" cy="165891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nvelope clipart.jp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9">
                                              <a14:imgEffect>
                                                <a14:artisticPhotocopy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446" cy="1658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color w:val="0070C0"/>
                          <w:u w:val="none"/>
                        </w:rPr>
                        <w:t xml:space="preserve"> </w:t>
                      </w:r>
                      <w:r w:rsidR="00BE328C" w:rsidRPr="004D0FB3">
                        <w:rPr>
                          <w:rStyle w:val="Hyperlink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0" w:history="1">
                        <w:r w:rsidR="00C954B1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office@lancaster.southend.sch.uk</w:t>
                        </w:r>
                      </w:hyperlink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6423DA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 </w:t>
                      </w:r>
                      <w:r w:rsidRPr="004D0FB3">
                        <w:rPr>
                          <w:noProof/>
                          <w:color w:val="0070C0"/>
                        </w:rPr>
                        <w:drawing>
                          <wp:inline distT="0" distB="0" distL="0" distR="0" wp14:anchorId="44F7760F" wp14:editId="44F77610">
                            <wp:extent cx="180754" cy="304074"/>
                            <wp:effectExtent l="0" t="0" r="0" b="127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ouse image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303" cy="3033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365FC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424041" w:rsidRPr="004D0FB3"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hyperlink r:id="rId22" w:history="1">
                        <w:r w:rsidR="00BE328C" w:rsidRPr="004D0FB3">
                          <w:rPr>
                            <w:rStyle w:val="Hyperlink"/>
                            <w:rFonts w:ascii="Arial" w:hAnsi="Arial" w:cs="Arial"/>
                            <w:color w:val="0070C0"/>
                            <w:sz w:val="20"/>
                            <w:szCs w:val="20"/>
                            <w:u w:val="none"/>
                          </w:rPr>
                          <w:t>www.lancaster.southend.sch.uk</w:t>
                        </w:r>
                      </w:hyperlink>
                    </w:p>
                    <w:p w14:paraId="44F775FB" w14:textId="77777777" w:rsidR="009434B5" w:rsidRPr="004D0FB3" w:rsidRDefault="009434B5" w:rsidP="00814C9C">
                      <w:pPr>
                        <w:shd w:val="clear" w:color="auto" w:fill="548DD4" w:themeFill="text2" w:themeFillTint="99"/>
                        <w:spacing w:after="0" w:line="240" w:lineRule="auto"/>
                        <w:jc w:val="center"/>
                        <w:rPr>
                          <w:rStyle w:val="Hyperlink"/>
                          <w:rFonts w:ascii="Arial" w:hAnsi="Arial" w:cs="Arial"/>
                          <w:color w:val="0070C0"/>
                          <w:sz w:val="20"/>
                          <w:szCs w:val="20"/>
                          <w:u w:val="none"/>
                        </w:rPr>
                      </w:pPr>
                    </w:p>
                    <w:p w14:paraId="44F775FC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  <w:t xml:space="preserve"> ------------------------------------------------------------------------------------------------------------------------------------------------------</w:t>
                      </w:r>
                    </w:p>
                    <w:p w14:paraId="44F775FD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E" w14:textId="77777777" w:rsidR="009434B5" w:rsidRP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5FF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0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1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2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3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4" w14:textId="77777777" w:rsidR="009434B5" w:rsidRDefault="009434B5" w:rsidP="009434B5">
                      <w:pPr>
                        <w:pBdr>
                          <w:bottom w:val="single" w:sz="4" w:space="1" w:color="auto"/>
                        </w:pBd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  <w:r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  <w:t>--------------</w:t>
                      </w:r>
                    </w:p>
                    <w:p w14:paraId="44F77605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6" w14:textId="77777777" w:rsidR="009434B5" w:rsidRDefault="009434B5" w:rsidP="00BE328C">
                      <w:pPr>
                        <w:spacing w:after="0" w:line="240" w:lineRule="auto"/>
                        <w:rPr>
                          <w:rStyle w:val="Hyperlink"/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  <w:u w:val="none"/>
                        </w:rPr>
                      </w:pPr>
                    </w:p>
                    <w:p w14:paraId="44F77607" w14:textId="77777777" w:rsidR="009434B5" w:rsidRPr="006D1B37" w:rsidRDefault="009434B5" w:rsidP="00BE328C">
                      <w:pPr>
                        <w:spacing w:after="0" w:line="240" w:lineRule="auto"/>
                        <w:rPr>
                          <w:rFonts w:ascii="Arial" w:hAnsi="Arial" w:cs="Arial"/>
                          <w:color w:val="365F91" w:themeColor="accent1" w:themeShade="BF"/>
                          <w:sz w:val="20"/>
                          <w:szCs w:val="20"/>
                        </w:rPr>
                      </w:pPr>
                    </w:p>
                    <w:p w14:paraId="44F77608" w14:textId="77777777" w:rsidR="00A365FC" w:rsidRDefault="00A365FC"/>
                  </w:txbxContent>
                </v:textbox>
                <w10:wrap anchorx="page" anchory="page"/>
              </v:shape>
            </w:pict>
          </mc:Fallback>
        </mc:AlternateContent>
      </w:r>
      <w:r w:rsidR="267C656B" w:rsidRPr="6D467ABB">
        <w:rPr>
          <w:rFonts w:ascii="Arial" w:eastAsia="Calibri" w:hAnsi="Arial" w:cs="Times New Roman"/>
          <w:sz w:val="24"/>
          <w:szCs w:val="24"/>
          <w:lang w:eastAsia="en-US"/>
        </w:rPr>
        <w:t xml:space="preserve"> </w:t>
      </w:r>
    </w:p>
    <w:p w14:paraId="68BD21C6" w14:textId="47E2DDF8" w:rsidR="00F73BCE" w:rsidRDefault="00F73BCE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</w:p>
    <w:p w14:paraId="656A4C42" w14:textId="77777777" w:rsidR="00F73BCE" w:rsidRDefault="00F73BCE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</w:p>
    <w:p w14:paraId="7A67C27A" w14:textId="395BA8C7" w:rsidR="48EEA2AF" w:rsidRPr="001E62E4" w:rsidRDefault="00C0534A" w:rsidP="00C0534A">
      <w:pPr>
        <w:spacing w:after="0" w:line="240" w:lineRule="auto"/>
        <w:rPr>
          <w:rFonts w:ascii="Arial" w:eastAsia="Calibri" w:hAnsi="Arial" w:cs="Times New Roman"/>
          <w:sz w:val="24"/>
          <w:szCs w:val="24"/>
          <w:lang w:eastAsia="en-US"/>
        </w:rPr>
      </w:pPr>
      <w:r>
        <w:rPr>
          <w:rFonts w:ascii="Arial" w:eastAsia="Calibri" w:hAnsi="Arial" w:cs="Times New Roman"/>
          <w:sz w:val="24"/>
          <w:szCs w:val="24"/>
          <w:lang w:eastAsia="en-US"/>
        </w:rPr>
        <w:t xml:space="preserve">                                                                                           </w:t>
      </w:r>
      <w:r w:rsidR="00C40C66">
        <w:rPr>
          <w:rFonts w:ascii="Arial" w:eastAsia="Calibri" w:hAnsi="Arial" w:cs="Times New Roman"/>
          <w:sz w:val="24"/>
          <w:szCs w:val="24"/>
          <w:lang w:eastAsia="en-US"/>
        </w:rPr>
        <w:t xml:space="preserve"> </w:t>
      </w:r>
      <w:r w:rsidR="00F73BCE">
        <w:rPr>
          <w:rFonts w:ascii="Arial" w:eastAsia="Calibri" w:hAnsi="Arial" w:cs="Times New Roman"/>
          <w:sz w:val="24"/>
          <w:szCs w:val="24"/>
          <w:lang w:eastAsia="en-US"/>
        </w:rPr>
        <w:t xml:space="preserve">                              8</w:t>
      </w:r>
      <w:r w:rsidR="00F73BCE" w:rsidRPr="00F73BCE">
        <w:rPr>
          <w:rFonts w:ascii="Arial" w:eastAsia="Calibri" w:hAnsi="Arial" w:cs="Times New Roman"/>
          <w:sz w:val="24"/>
          <w:szCs w:val="24"/>
          <w:vertAlign w:val="superscript"/>
          <w:lang w:eastAsia="en-US"/>
        </w:rPr>
        <w:t>th</w:t>
      </w:r>
      <w:r w:rsidR="00F73BCE">
        <w:rPr>
          <w:rFonts w:ascii="Arial" w:eastAsia="Calibri" w:hAnsi="Arial" w:cs="Times New Roman"/>
          <w:sz w:val="24"/>
          <w:szCs w:val="24"/>
          <w:lang w:eastAsia="en-US"/>
        </w:rPr>
        <w:t xml:space="preserve"> March</w:t>
      </w:r>
      <w:r w:rsidR="002A7D4B">
        <w:rPr>
          <w:rFonts w:ascii="Arial" w:eastAsia="Calibri" w:hAnsi="Arial" w:cs="Times New Roman"/>
          <w:sz w:val="24"/>
          <w:szCs w:val="24"/>
          <w:lang w:eastAsia="en-US"/>
        </w:rPr>
        <w:t xml:space="preserve"> 2021</w:t>
      </w:r>
    </w:p>
    <w:p w14:paraId="04E931FC" w14:textId="22F627E3" w:rsidR="008C1204" w:rsidRPr="001E62E4" w:rsidRDefault="00D96365" w:rsidP="009E5E36">
      <w:pPr>
        <w:spacing w:after="0" w:line="240" w:lineRule="auto"/>
        <w:ind w:right="-567"/>
        <w:jc w:val="both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Dear Parents and Carers,</w:t>
      </w:r>
    </w:p>
    <w:p w14:paraId="5990F118" w14:textId="77777777" w:rsidR="00D96365" w:rsidRPr="001E62E4" w:rsidRDefault="00D96365" w:rsidP="009E5E36">
      <w:pPr>
        <w:spacing w:after="0" w:line="240" w:lineRule="auto"/>
        <w:ind w:right="-567"/>
        <w:jc w:val="both"/>
        <w:rPr>
          <w:rFonts w:ascii="Arial" w:eastAsia="Calibri" w:hAnsi="Arial" w:cs="Times New Roman"/>
          <w:sz w:val="24"/>
          <w:szCs w:val="24"/>
          <w:lang w:eastAsia="en-US"/>
        </w:rPr>
      </w:pPr>
    </w:p>
    <w:p w14:paraId="0BCBD5D8" w14:textId="57B8D681" w:rsidR="001E62E4" w:rsidRPr="00C0534A" w:rsidRDefault="00F73BCE" w:rsidP="009E5E36">
      <w:pPr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Covid vaccinations for students </w:t>
      </w:r>
    </w:p>
    <w:p w14:paraId="1F18AAA1" w14:textId="1FF6CDCB" w:rsidR="009A3F5A" w:rsidRDefault="00F73BCE" w:rsidP="00F73B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are aware that a number of parents have had success with booking the Covid vaccination for their son / daughter. </w:t>
      </w:r>
    </w:p>
    <w:p w14:paraId="5DC6569F" w14:textId="77777777" w:rsidR="00F73BCE" w:rsidRDefault="00F73BCE" w:rsidP="00F73BCE">
      <w:p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your son / daughter has had the vaccination could you please let us know? </w:t>
      </w:r>
    </w:p>
    <w:p w14:paraId="2A8131FE" w14:textId="4533C321" w:rsidR="00F73BCE" w:rsidRDefault="00F73BCE" w:rsidP="00F73BCE">
      <w:p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can do this my ringing the school office and letting us know </w:t>
      </w:r>
      <w:r w:rsidRPr="00F73BCE">
        <w:rPr>
          <w:rFonts w:ascii="Arial" w:hAnsi="Arial" w:cs="Arial"/>
          <w:b/>
          <w:color w:val="000000" w:themeColor="text1"/>
          <w:sz w:val="24"/>
          <w:szCs w:val="24"/>
        </w:rPr>
        <w:t>(</w:t>
      </w:r>
      <w:r w:rsidRPr="00F73BCE">
        <w:rPr>
          <w:rFonts w:ascii="Arial" w:hAnsi="Arial" w:cs="Arial"/>
          <w:b/>
          <w:color w:val="000000" w:themeColor="text1"/>
          <w:shd w:val="clear" w:color="auto" w:fill="FFFFFF"/>
        </w:rPr>
        <w:t>01702 – 342543)</w:t>
      </w:r>
      <w:r w:rsidR="0099298A">
        <w:rPr>
          <w:color w:val="000000" w:themeColor="text1"/>
          <w:shd w:val="clear" w:color="auto" w:fill="FFFFFF"/>
        </w:rPr>
        <w:t xml:space="preserve">, </w:t>
      </w:r>
      <w:r>
        <w:rPr>
          <w:rFonts w:ascii="Arial" w:hAnsi="Arial" w:cs="Arial"/>
          <w:sz w:val="24"/>
          <w:szCs w:val="24"/>
        </w:rPr>
        <w:t>wr</w:t>
      </w:r>
      <w:r w:rsidR="0099298A">
        <w:rPr>
          <w:rFonts w:ascii="Arial" w:hAnsi="Arial" w:cs="Arial"/>
          <w:sz w:val="24"/>
          <w:szCs w:val="24"/>
        </w:rPr>
        <w:t>iting in the home school books or emailing me (head@lancaster.southend.sch.uk)</w:t>
      </w:r>
    </w:p>
    <w:p w14:paraId="2C4E85FC" w14:textId="529A2ED8" w:rsidR="00F73BCE" w:rsidRPr="00E7793A" w:rsidRDefault="00F73BCE" w:rsidP="00F73B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then add this to our records and be able to let parents know when all students have had it. </w:t>
      </w:r>
    </w:p>
    <w:p w14:paraId="348207A0" w14:textId="178D3AF3" w:rsidR="00C0534A" w:rsidRDefault="00F73BCE" w:rsidP="00B32C8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Pease contact me</w:t>
      </w:r>
      <w:r w:rsidR="00E7793A" w:rsidRPr="00E7793A">
        <w:rPr>
          <w:rFonts w:ascii="Arial" w:hAnsi="Arial" w:cs="Arial"/>
          <w:sz w:val="24"/>
          <w:szCs w:val="24"/>
        </w:rPr>
        <w:t xml:space="preserve"> if you need this information i</w:t>
      </w:r>
      <w:bookmarkStart w:id="0" w:name="_GoBack"/>
      <w:bookmarkEnd w:id="0"/>
      <w:r w:rsidR="00E7793A" w:rsidRPr="00E7793A">
        <w:rPr>
          <w:rFonts w:ascii="Arial" w:hAnsi="Arial" w:cs="Arial"/>
          <w:sz w:val="24"/>
          <w:szCs w:val="24"/>
        </w:rPr>
        <w:t>n any other language or format or if you have any questi</w:t>
      </w:r>
      <w:r w:rsidR="009E5E36">
        <w:rPr>
          <w:rFonts w:ascii="Arial" w:hAnsi="Arial" w:cs="Arial"/>
          <w:sz w:val="24"/>
          <w:szCs w:val="24"/>
        </w:rPr>
        <w:t xml:space="preserve">ons. You can call me on </w:t>
      </w:r>
      <w:r w:rsidR="00B32C88" w:rsidRPr="00B32C88">
        <w:rPr>
          <w:rFonts w:ascii="Arial" w:hAnsi="Arial" w:cs="Arial"/>
          <w:b/>
          <w:sz w:val="24"/>
          <w:szCs w:val="24"/>
          <w:shd w:val="clear" w:color="auto" w:fill="FFFFFF"/>
        </w:rPr>
        <w:t>07900 – 366710</w:t>
      </w:r>
    </w:p>
    <w:p w14:paraId="3A141600" w14:textId="77777777" w:rsidR="00B32C88" w:rsidRPr="00B32C88" w:rsidRDefault="00B32C88" w:rsidP="00B32C88">
      <w:pPr>
        <w:jc w:val="both"/>
        <w:rPr>
          <w:rFonts w:ascii="Arial" w:hAnsi="Arial" w:cs="Arial"/>
          <w:sz w:val="24"/>
          <w:szCs w:val="24"/>
        </w:rPr>
      </w:pPr>
    </w:p>
    <w:p w14:paraId="354E1F29" w14:textId="5A9E07D4" w:rsidR="008C1204" w:rsidRPr="001E62E4" w:rsidRDefault="008C1204" w:rsidP="00D96365">
      <w:pPr>
        <w:rPr>
          <w:rFonts w:ascii="Arial" w:hAnsi="Arial" w:cs="Arial"/>
          <w:sz w:val="24"/>
          <w:szCs w:val="24"/>
        </w:rPr>
      </w:pPr>
      <w:r w:rsidRPr="001E62E4">
        <w:rPr>
          <w:rFonts w:ascii="Arial" w:eastAsia="Calibri" w:hAnsi="Arial" w:cs="Arial"/>
          <w:sz w:val="24"/>
          <w:szCs w:val="24"/>
          <w:lang w:eastAsia="en-US"/>
        </w:rPr>
        <w:t>Yours sincerely</w:t>
      </w:r>
    </w:p>
    <w:p w14:paraId="0B867D6E" w14:textId="418B42D9" w:rsidR="008C1204" w:rsidRPr="001E62E4" w:rsidRDefault="00D96365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noProof/>
          <w:sz w:val="24"/>
          <w:szCs w:val="24"/>
        </w:rPr>
        <w:drawing>
          <wp:inline distT="0" distB="0" distL="0" distR="0" wp14:anchorId="789B00AE" wp14:editId="2601DCB6">
            <wp:extent cx="552450" cy="329935"/>
            <wp:effectExtent l="0" t="0" r="0" b="0"/>
            <wp:docPr id="1" name="Picture 1" descr="Tom JO S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m JO Si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83" cy="33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D7C19" w14:textId="649CBC18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Tom Jackson-Owens</w:t>
      </w:r>
    </w:p>
    <w:p w14:paraId="46E5783E" w14:textId="4D0363BE" w:rsidR="008C1204" w:rsidRPr="001E62E4" w:rsidRDefault="008C1204" w:rsidP="48EEA2AF">
      <w:pPr>
        <w:spacing w:after="0" w:line="240" w:lineRule="auto"/>
        <w:ind w:right="-567"/>
        <w:rPr>
          <w:rFonts w:ascii="Arial" w:eastAsia="Calibri" w:hAnsi="Arial" w:cs="Times New Roman"/>
          <w:sz w:val="24"/>
          <w:szCs w:val="24"/>
          <w:lang w:eastAsia="en-US"/>
        </w:rPr>
      </w:pPr>
      <w:r w:rsidRPr="001E62E4">
        <w:rPr>
          <w:rFonts w:ascii="Arial" w:eastAsia="Calibri" w:hAnsi="Arial" w:cs="Times New Roman"/>
          <w:sz w:val="24"/>
          <w:szCs w:val="24"/>
          <w:lang w:eastAsia="en-US"/>
        </w:rPr>
        <w:t>Headteacher.</w:t>
      </w:r>
    </w:p>
    <w:sectPr w:rsidR="008C1204" w:rsidRPr="001E62E4" w:rsidSect="00D96365">
      <w:headerReference w:type="first" r:id="rId24"/>
      <w:footerReference w:type="first" r:id="rId25"/>
      <w:pgSz w:w="11906" w:h="16838" w:code="9"/>
      <w:pgMar w:top="3402" w:right="624" w:bottom="1701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8DB06" w14:textId="77777777" w:rsidR="00F923D4" w:rsidRDefault="00F923D4" w:rsidP="002E1B4A">
      <w:pPr>
        <w:spacing w:after="0" w:line="240" w:lineRule="auto"/>
      </w:pPr>
      <w:r>
        <w:separator/>
      </w:r>
    </w:p>
  </w:endnote>
  <w:endnote w:type="continuationSeparator" w:id="0">
    <w:p w14:paraId="3F1A51FF" w14:textId="77777777" w:rsidR="00F923D4" w:rsidRDefault="00F923D4" w:rsidP="002E1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2" w14:textId="77777777" w:rsidR="00BE328C" w:rsidRDefault="004D0FB3" w:rsidP="002509EF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F775F7" wp14:editId="44F775F8">
              <wp:simplePos x="0" y="0"/>
              <wp:positionH relativeFrom="column">
                <wp:posOffset>-442433</wp:posOffset>
              </wp:positionH>
              <wp:positionV relativeFrom="paragraph">
                <wp:posOffset>-448635</wp:posOffset>
              </wp:positionV>
              <wp:extent cx="7548541" cy="1063256"/>
              <wp:effectExtent l="0" t="0" r="0" b="38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8541" cy="106325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F77611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2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3" w14:textId="77777777" w:rsidR="004D0FB3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</w:p>
                        <w:p w14:paraId="44F77614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SEN Trust Southend -  a charity and a company limited by guarantee, registered in England with company number 07973980</w:t>
                          </w:r>
                        </w:p>
                        <w:p w14:paraId="44F77615" w14:textId="77777777" w:rsidR="004D0FB3" w:rsidRPr="00814C9C" w:rsidRDefault="004D0FB3" w:rsidP="004D0FB3">
                          <w:pPr>
                            <w:pStyle w:val="Footer"/>
                            <w:tabs>
                              <w:tab w:val="clear" w:pos="9026"/>
                              <w:tab w:val="right" w:pos="10206"/>
                            </w:tabs>
                            <w:jc w:val="center"/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</w:pPr>
                          <w:r w:rsidRPr="00814C9C">
                            <w:rPr>
                              <w:rFonts w:ascii="Arial" w:hAnsi="Arial" w:cs="Arial"/>
                              <w:color w:val="0070C0"/>
                              <w:sz w:val="16"/>
                              <w:szCs w:val="16"/>
                            </w:rPr>
                            <w:t>Registered office – Mountdale Gardens, Leigh on Sea, Essex, SS9 4AW</w:t>
                          </w:r>
                        </w:p>
                        <w:p w14:paraId="44F77616" w14:textId="77777777" w:rsidR="004D0FB3" w:rsidRDefault="004D0FB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F775F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-34.85pt;margin-top:-35.35pt;width:594.35pt;height:8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" fillcolor="white [3201]" stroked="f" strokeweight=".5pt">
              <v:textbox>
                <w:txbxContent>
                  <w:p w14:paraId="44F77611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2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3" w14:textId="77777777" w:rsidR="004D0FB3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</w:p>
                  <w:p w14:paraId="44F77614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SEN Trust Southend -  a charity and a company limited by guarantee, registered in England with company number 07973980</w:t>
                    </w:r>
                  </w:p>
                  <w:p w14:paraId="44F77615" w14:textId="77777777" w:rsidR="004D0FB3" w:rsidRPr="00814C9C" w:rsidRDefault="004D0FB3" w:rsidP="004D0FB3">
                    <w:pPr>
                      <w:pStyle w:val="Footer"/>
                      <w:tabs>
                        <w:tab w:val="clear" w:pos="9026"/>
                        <w:tab w:val="right" w:pos="10206"/>
                      </w:tabs>
                      <w:jc w:val="center"/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</w:pPr>
                    <w:r w:rsidRPr="00814C9C">
                      <w:rPr>
                        <w:rFonts w:ascii="Arial" w:hAnsi="Arial" w:cs="Arial"/>
                        <w:color w:val="0070C0"/>
                        <w:sz w:val="16"/>
                        <w:szCs w:val="16"/>
                      </w:rPr>
                      <w:t>Registered office – Mountdale Gardens, Leigh on Sea, Essex, SS9 4AW</w:t>
                    </w:r>
                  </w:p>
                  <w:p w14:paraId="44F77616" w14:textId="77777777" w:rsidR="004D0FB3" w:rsidRDefault="004D0FB3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43EE6" w14:textId="77777777" w:rsidR="00F923D4" w:rsidRDefault="00F923D4" w:rsidP="002E1B4A">
      <w:pPr>
        <w:spacing w:after="0" w:line="240" w:lineRule="auto"/>
      </w:pPr>
      <w:r>
        <w:separator/>
      </w:r>
    </w:p>
  </w:footnote>
  <w:footnote w:type="continuationSeparator" w:id="0">
    <w:p w14:paraId="55D2A398" w14:textId="77777777" w:rsidR="00F923D4" w:rsidRDefault="00F923D4" w:rsidP="002E1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775F1" w14:textId="77777777" w:rsidR="00FB72EE" w:rsidRDefault="00B02F3C" w:rsidP="00814C9C">
    <w:pPr>
      <w:pStyle w:val="Header"/>
      <w:tabs>
        <w:tab w:val="clear" w:pos="4513"/>
        <w:tab w:val="clear" w:pos="9026"/>
        <w:tab w:val="left" w:pos="8104"/>
      </w:tabs>
    </w:pP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3360" behindDoc="1" locked="0" layoutInCell="1" allowOverlap="1" wp14:anchorId="44F775F3" wp14:editId="44F775F4">
          <wp:simplePos x="0" y="0"/>
          <wp:positionH relativeFrom="column">
            <wp:posOffset>5523865</wp:posOffset>
          </wp:positionH>
          <wp:positionV relativeFrom="paragraph">
            <wp:posOffset>-314960</wp:posOffset>
          </wp:positionV>
          <wp:extent cx="924560" cy="1261110"/>
          <wp:effectExtent l="0" t="0" r="8890" b="0"/>
          <wp:wrapTight wrapText="bothSides">
            <wp:wrapPolygon edited="0">
              <wp:start x="0" y="0"/>
              <wp:lineTo x="0" y="21208"/>
              <wp:lineTo x="21363" y="21208"/>
              <wp:lineTo x="21363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T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560" cy="126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Calibri" w:hAnsi="Arial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44F775F5" wp14:editId="44F775F6">
          <wp:simplePos x="0" y="0"/>
          <wp:positionH relativeFrom="column">
            <wp:posOffset>-104775</wp:posOffset>
          </wp:positionH>
          <wp:positionV relativeFrom="paragraph">
            <wp:posOffset>-238760</wp:posOffset>
          </wp:positionV>
          <wp:extent cx="1062355" cy="1296670"/>
          <wp:effectExtent l="0" t="0" r="4445" b="0"/>
          <wp:wrapTight wrapText="bothSides">
            <wp:wrapPolygon edited="0">
              <wp:start x="0" y="0"/>
              <wp:lineTo x="0" y="21262"/>
              <wp:lineTo x="21303" y="21262"/>
              <wp:lineTo x="21303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caster logo jpe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355" cy="1296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4C9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2167E"/>
    <w:multiLevelType w:val="hybridMultilevel"/>
    <w:tmpl w:val="F4809972"/>
    <w:lvl w:ilvl="0" w:tplc="179E7A5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5D"/>
    <w:rsid w:val="00003A73"/>
    <w:rsid w:val="00051590"/>
    <w:rsid w:val="00060261"/>
    <w:rsid w:val="0006598C"/>
    <w:rsid w:val="00074E8A"/>
    <w:rsid w:val="000A3A57"/>
    <w:rsid w:val="000B2A59"/>
    <w:rsid w:val="001113DC"/>
    <w:rsid w:val="001138D6"/>
    <w:rsid w:val="00134112"/>
    <w:rsid w:val="00140041"/>
    <w:rsid w:val="00174A07"/>
    <w:rsid w:val="001B5F20"/>
    <w:rsid w:val="001D2826"/>
    <w:rsid w:val="001E62E4"/>
    <w:rsid w:val="0022083B"/>
    <w:rsid w:val="002509EF"/>
    <w:rsid w:val="00264EDB"/>
    <w:rsid w:val="002854C3"/>
    <w:rsid w:val="002A7D4B"/>
    <w:rsid w:val="002D5E0C"/>
    <w:rsid w:val="002E1B4A"/>
    <w:rsid w:val="003026AB"/>
    <w:rsid w:val="0030681B"/>
    <w:rsid w:val="00315AF1"/>
    <w:rsid w:val="00322258"/>
    <w:rsid w:val="00340013"/>
    <w:rsid w:val="003662AD"/>
    <w:rsid w:val="003A4C24"/>
    <w:rsid w:val="003D142C"/>
    <w:rsid w:val="003D40FE"/>
    <w:rsid w:val="003E2A8D"/>
    <w:rsid w:val="00402AEC"/>
    <w:rsid w:val="00424041"/>
    <w:rsid w:val="00456F69"/>
    <w:rsid w:val="00487591"/>
    <w:rsid w:val="004970FF"/>
    <w:rsid w:val="004B029A"/>
    <w:rsid w:val="004D0FB3"/>
    <w:rsid w:val="005040FB"/>
    <w:rsid w:val="00522035"/>
    <w:rsid w:val="0055128C"/>
    <w:rsid w:val="00552B55"/>
    <w:rsid w:val="0055534C"/>
    <w:rsid w:val="0055545A"/>
    <w:rsid w:val="005574E8"/>
    <w:rsid w:val="00561D68"/>
    <w:rsid w:val="006423DA"/>
    <w:rsid w:val="00690B10"/>
    <w:rsid w:val="006B5C23"/>
    <w:rsid w:val="006C26C1"/>
    <w:rsid w:val="006D1B37"/>
    <w:rsid w:val="00705899"/>
    <w:rsid w:val="007846B2"/>
    <w:rsid w:val="0078518A"/>
    <w:rsid w:val="007870AB"/>
    <w:rsid w:val="00797B29"/>
    <w:rsid w:val="00805856"/>
    <w:rsid w:val="008143B2"/>
    <w:rsid w:val="00814C9C"/>
    <w:rsid w:val="00856499"/>
    <w:rsid w:val="00886AB6"/>
    <w:rsid w:val="008B70D0"/>
    <w:rsid w:val="008C1204"/>
    <w:rsid w:val="008C401F"/>
    <w:rsid w:val="008F5B33"/>
    <w:rsid w:val="00901398"/>
    <w:rsid w:val="009050A0"/>
    <w:rsid w:val="00940634"/>
    <w:rsid w:val="009434B5"/>
    <w:rsid w:val="0095716A"/>
    <w:rsid w:val="0099298A"/>
    <w:rsid w:val="009A26AA"/>
    <w:rsid w:val="009A3F5A"/>
    <w:rsid w:val="009E5E36"/>
    <w:rsid w:val="009E7E0C"/>
    <w:rsid w:val="00A11CB6"/>
    <w:rsid w:val="00A350D8"/>
    <w:rsid w:val="00A365FC"/>
    <w:rsid w:val="00A70C85"/>
    <w:rsid w:val="00AA0115"/>
    <w:rsid w:val="00AE0479"/>
    <w:rsid w:val="00B02F3C"/>
    <w:rsid w:val="00B04A77"/>
    <w:rsid w:val="00B25988"/>
    <w:rsid w:val="00B32C88"/>
    <w:rsid w:val="00B40083"/>
    <w:rsid w:val="00B54A3E"/>
    <w:rsid w:val="00B74D55"/>
    <w:rsid w:val="00BA13BE"/>
    <w:rsid w:val="00BC17A5"/>
    <w:rsid w:val="00BC721C"/>
    <w:rsid w:val="00BE328C"/>
    <w:rsid w:val="00C0534A"/>
    <w:rsid w:val="00C37729"/>
    <w:rsid w:val="00C37D76"/>
    <w:rsid w:val="00C40C66"/>
    <w:rsid w:val="00C44145"/>
    <w:rsid w:val="00C954B1"/>
    <w:rsid w:val="00CD3077"/>
    <w:rsid w:val="00CE7D1D"/>
    <w:rsid w:val="00D15421"/>
    <w:rsid w:val="00D4535B"/>
    <w:rsid w:val="00D55375"/>
    <w:rsid w:val="00D96365"/>
    <w:rsid w:val="00DA1BAA"/>
    <w:rsid w:val="00DA60B3"/>
    <w:rsid w:val="00E01DC4"/>
    <w:rsid w:val="00E73799"/>
    <w:rsid w:val="00E7793A"/>
    <w:rsid w:val="00EA0022"/>
    <w:rsid w:val="00ED355F"/>
    <w:rsid w:val="00EE144D"/>
    <w:rsid w:val="00EE7DF0"/>
    <w:rsid w:val="00F14C5D"/>
    <w:rsid w:val="00F210C6"/>
    <w:rsid w:val="00F54232"/>
    <w:rsid w:val="00F71572"/>
    <w:rsid w:val="00F73BCE"/>
    <w:rsid w:val="00F90C2F"/>
    <w:rsid w:val="00F923D4"/>
    <w:rsid w:val="00F95B9E"/>
    <w:rsid w:val="00F96FB0"/>
    <w:rsid w:val="00F9778B"/>
    <w:rsid w:val="00FB72EE"/>
    <w:rsid w:val="00FF6DD7"/>
    <w:rsid w:val="0FDECD4D"/>
    <w:rsid w:val="2569CE14"/>
    <w:rsid w:val="267C656B"/>
    <w:rsid w:val="26B04820"/>
    <w:rsid w:val="31DE2926"/>
    <w:rsid w:val="435794AE"/>
    <w:rsid w:val="48EEA2AF"/>
    <w:rsid w:val="4F150460"/>
    <w:rsid w:val="5F0A017C"/>
    <w:rsid w:val="6D46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775DF"/>
  <w15:docId w15:val="{EEAE6F84-8490-4AC8-B3D0-0417D338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4A"/>
  </w:style>
  <w:style w:type="paragraph" w:styleId="Footer">
    <w:name w:val="footer"/>
    <w:basedOn w:val="Normal"/>
    <w:link w:val="FooterChar"/>
    <w:uiPriority w:val="99"/>
    <w:unhideWhenUsed/>
    <w:rsid w:val="002E1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4A"/>
  </w:style>
  <w:style w:type="character" w:styleId="Hyperlink">
    <w:name w:val="Hyperlink"/>
    <w:basedOn w:val="DefaultParagraphFont"/>
    <w:uiPriority w:val="99"/>
    <w:unhideWhenUsed/>
    <w:rsid w:val="00003A7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28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57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20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jp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ancaster.southend.sch.uk" TargetMode="External"/><Relationship Id="rId20" Type="http://schemas.openxmlformats.org/officeDocument/2006/relationships/hyperlink" Target="mailto:office@lancaster.southend.sch.uk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microsoft.com/office/2007/relationships/hdphoto" Target="media/hdphoto10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ffice@lancaster.southend.sch.uk" TargetMode="External"/><Relationship Id="rId22" Type="http://schemas.openxmlformats.org/officeDocument/2006/relationships/hyperlink" Target="http://www.lancaster.southend.sch.uk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fice\AppData\Roaming\Microsoft\Templates\Acad%20Headed%20Log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0f93b56-c5f7-4edf-a97a-62c3593b7fdd">
      <UserInfo>
        <DisplayName>Helen Stone</DisplayName>
        <AccountId>13</AccountId>
        <AccountType/>
      </UserInfo>
      <UserInfo>
        <DisplayName>Beverley May</DisplayName>
        <AccountId>16</AccountId>
        <AccountType/>
      </UserInfo>
      <UserInfo>
        <DisplayName>Natalie Bambridge</DisplayName>
        <AccountId>14</AccountId>
        <AccountType/>
      </UserInfo>
      <UserInfo>
        <DisplayName>Tom Jackson-Owens</DisplayName>
        <AccountId>19</AccountId>
        <AccountType/>
      </UserInfo>
      <UserInfo>
        <DisplayName>Julia Leach</DisplayName>
        <AccountId>12</AccountId>
        <AccountType/>
      </UserInfo>
      <UserInfo>
        <DisplayName>Nathan Cresswell</DisplayName>
        <AccountId>18</AccountId>
        <AccountType/>
      </UserInfo>
      <UserInfo>
        <DisplayName>Natalie Cantle</DisplayName>
        <AccountId>6</AccountId>
        <AccountType/>
      </UserInfo>
      <UserInfo>
        <DisplayName>Jayden Simmons</DisplayName>
        <AccountId>15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0158CBCD66E04FAD7B95704DFD6CD6" ma:contentTypeVersion="12" ma:contentTypeDescription="Create a new document." ma:contentTypeScope="" ma:versionID="6bbd2cf9c379c94f53125869b61c141a">
  <xsd:schema xmlns:xsd="http://www.w3.org/2001/XMLSchema" xmlns:xs="http://www.w3.org/2001/XMLSchema" xmlns:p="http://schemas.microsoft.com/office/2006/metadata/properties" xmlns:ns2="538d72e3-4937-43ac-a9ba-a17a1dc7069b" xmlns:ns3="60f93b56-c5f7-4edf-a97a-62c3593b7fdd" targetNamespace="http://schemas.microsoft.com/office/2006/metadata/properties" ma:root="true" ma:fieldsID="6ae6387530173981b0d2da3bdebe73a7" ns2:_="" ns3:_="">
    <xsd:import namespace="538d72e3-4937-43ac-a9ba-a17a1dc7069b"/>
    <xsd:import namespace="60f93b56-c5f7-4edf-a97a-62c3593b7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d72e3-4937-43ac-a9ba-a17a1dc70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93b56-c5f7-4edf-a97a-62c3593b7f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05145-41F3-4CC0-B4E4-ACDC0E55B2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42875-80F0-435F-BE02-AF077F781688}">
  <ds:schemaRefs>
    <ds:schemaRef ds:uri="http://schemas.microsoft.com/office/2006/metadata/properties"/>
    <ds:schemaRef ds:uri="http://schemas.microsoft.com/office/infopath/2007/PartnerControls"/>
    <ds:schemaRef ds:uri="60f93b56-c5f7-4edf-a97a-62c3593b7fdd"/>
  </ds:schemaRefs>
</ds:datastoreItem>
</file>

<file path=customXml/itemProps3.xml><?xml version="1.0" encoding="utf-8"?>
<ds:datastoreItem xmlns:ds="http://schemas.openxmlformats.org/officeDocument/2006/customXml" ds:itemID="{023A439E-6F11-4A71-B0E5-3F809069B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8d72e3-4937-43ac-a9ba-a17a1dc7069b"/>
    <ds:schemaRef ds:uri="60f93b56-c5f7-4edf-a97a-62c3593b7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22E5DC-3A62-428F-8381-7FDC8DC6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Acad Headed Logos</Template>
  <TotalTime>105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Barrett</dc:creator>
  <cp:lastModifiedBy>Tom Jackson-Owens</cp:lastModifiedBy>
  <cp:revision>23</cp:revision>
  <cp:lastPrinted>2021-02-22T09:31:00Z</cp:lastPrinted>
  <dcterms:created xsi:type="dcterms:W3CDTF">2020-12-11T13:17:00Z</dcterms:created>
  <dcterms:modified xsi:type="dcterms:W3CDTF">2021-03-08T15:23:00Z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0x010100F30158CBCD66E04FAD7B95704DFD6CD6</vt:lpwstr>
  </property>
</Properties>
</file>